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859E0" w14:textId="77777777" w:rsidR="00A03B0E" w:rsidRDefault="00A03B0E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20"/>
          <w:szCs w:val="22"/>
        </w:rPr>
      </w:pPr>
    </w:p>
    <w:p w14:paraId="142CA624" w14:textId="77777777" w:rsidR="00A03B0E" w:rsidRDefault="009F0CD7">
      <w:pPr>
        <w:jc w:val="center"/>
        <w:rPr>
          <w:b/>
          <w:bCs/>
        </w:rPr>
      </w:pPr>
      <w:r>
        <w:rPr>
          <w:b/>
          <w:bCs/>
          <w:sz w:val="20"/>
        </w:rPr>
        <w:t xml:space="preserve">                             </w:t>
      </w:r>
      <w:r>
        <w:rPr>
          <w:b/>
          <w:bCs/>
        </w:rPr>
        <w:t>REQUEST FOR ACCOMMODATION</w:t>
      </w:r>
    </w:p>
    <w:p w14:paraId="0FEE7CA9" w14:textId="77777777" w:rsidR="00A03B0E" w:rsidRDefault="009F0CD7">
      <w:pPr>
        <w:ind w:left="720" w:firstLine="720"/>
        <w:jc w:val="center"/>
        <w:rPr>
          <w:b/>
          <w:bCs/>
        </w:rPr>
      </w:pPr>
      <w:r>
        <w:rPr>
          <w:b/>
          <w:bCs/>
        </w:rPr>
        <w:t>IN A PROGRAM, SERVICE, OR ACTIVITY</w:t>
      </w:r>
    </w:p>
    <w:p w14:paraId="4B31211B" w14:textId="77777777" w:rsidR="00A03B0E" w:rsidRDefault="009F0CD7">
      <w:pPr>
        <w:jc w:val="center"/>
        <w:rPr>
          <w:b/>
          <w:bCs/>
        </w:rPr>
      </w:pPr>
      <w:r>
        <w:rPr>
          <w:b/>
          <w:bCs/>
        </w:rPr>
        <w:t xml:space="preserve">      UNDER THE AMERICANS WITH DISABILITIES ACT</w:t>
      </w:r>
    </w:p>
    <w:p w14:paraId="36CFEE1D" w14:textId="77777777" w:rsidR="00A03B0E" w:rsidRDefault="00A03B0E">
      <w:pPr>
        <w:pStyle w:val="EnvelopeReturn"/>
        <w:rPr>
          <w:rFonts w:ascii="Times New Roman" w:hAnsi="Times New Roman" w:cs="Times New Roman"/>
          <w:szCs w:val="24"/>
        </w:rPr>
      </w:pPr>
    </w:p>
    <w:p w14:paraId="61EE9830" w14:textId="77777777" w:rsidR="00A03B0E" w:rsidRDefault="009F0CD7">
      <w:pPr>
        <w:rPr>
          <w:sz w:val="20"/>
        </w:rPr>
      </w:pPr>
      <w:r>
        <w:rPr>
          <w:sz w:val="20"/>
        </w:rPr>
        <w:t>Name: ____________________________________________________</w:t>
      </w:r>
    </w:p>
    <w:p w14:paraId="1951587C" w14:textId="77777777" w:rsidR="00A03B0E" w:rsidRDefault="00A03B0E">
      <w:pPr>
        <w:pStyle w:val="EnvelopeReturn"/>
        <w:rPr>
          <w:rFonts w:ascii="Times New Roman" w:hAnsi="Times New Roman" w:cs="Times New Roman"/>
          <w:szCs w:val="24"/>
        </w:rPr>
      </w:pPr>
    </w:p>
    <w:p w14:paraId="60BC47DD" w14:textId="77777777" w:rsidR="00A03B0E" w:rsidRDefault="009F0CD7">
      <w:pPr>
        <w:rPr>
          <w:sz w:val="20"/>
        </w:rPr>
      </w:pPr>
      <w:r>
        <w:rPr>
          <w:sz w:val="20"/>
        </w:rPr>
        <w:t>Address:</w:t>
      </w:r>
      <w:r>
        <w:rPr>
          <w:sz w:val="20"/>
        </w:rPr>
        <w:tab/>
        <w:t xml:space="preserve"> ____________________________________________________</w:t>
      </w:r>
    </w:p>
    <w:p w14:paraId="321DD9AE" w14:textId="77777777" w:rsidR="00A03B0E" w:rsidRDefault="00A03B0E">
      <w:pPr>
        <w:rPr>
          <w:sz w:val="20"/>
        </w:rPr>
      </w:pPr>
    </w:p>
    <w:p w14:paraId="3E34AD5F" w14:textId="77777777" w:rsidR="00A03B0E" w:rsidRDefault="009F0CD7">
      <w:pPr>
        <w:rPr>
          <w:sz w:val="20"/>
        </w:rPr>
      </w:pPr>
      <w:r>
        <w:rPr>
          <w:sz w:val="20"/>
        </w:rPr>
        <w:t>Contact number(s) (telephone, TTY, pager):</w:t>
      </w:r>
      <w:r>
        <w:rPr>
          <w:sz w:val="20"/>
        </w:rPr>
        <w:tab/>
        <w:t>_________________________________________________________</w:t>
      </w:r>
    </w:p>
    <w:p w14:paraId="05EBE218" w14:textId="77777777" w:rsidR="00A03B0E" w:rsidRDefault="00A03B0E">
      <w:pPr>
        <w:rPr>
          <w:sz w:val="20"/>
        </w:rPr>
      </w:pPr>
    </w:p>
    <w:p w14:paraId="454D5842" w14:textId="77777777" w:rsidR="00A03B0E" w:rsidRDefault="009F0CD7">
      <w:pPr>
        <w:rPr>
          <w:sz w:val="20"/>
        </w:rPr>
      </w:pPr>
      <w:r>
        <w:rPr>
          <w:sz w:val="20"/>
        </w:rPr>
        <w:t>Date: _________________________</w:t>
      </w:r>
    </w:p>
    <w:p w14:paraId="433FB5E4" w14:textId="77777777" w:rsidR="00A03B0E" w:rsidRDefault="00A03B0E">
      <w:pPr>
        <w:rPr>
          <w:sz w:val="20"/>
        </w:rPr>
      </w:pPr>
    </w:p>
    <w:p w14:paraId="7E31C477" w14:textId="77777777" w:rsidR="00A03B0E" w:rsidRDefault="009F0CD7">
      <w:pPr>
        <w:rPr>
          <w:sz w:val="20"/>
        </w:rPr>
      </w:pPr>
      <w:r>
        <w:rPr>
          <w:sz w:val="20"/>
        </w:rPr>
        <w:t>What is the specific State program, service, or activity where you need the accommodation?</w:t>
      </w:r>
    </w:p>
    <w:p w14:paraId="564B04DC" w14:textId="77777777" w:rsidR="00A03B0E" w:rsidRDefault="00A03B0E">
      <w:pPr>
        <w:rPr>
          <w:sz w:val="20"/>
        </w:rPr>
      </w:pPr>
    </w:p>
    <w:p w14:paraId="1706610A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6AC56C6F" w14:textId="77777777" w:rsidR="00A03B0E" w:rsidRDefault="00A03B0E">
      <w:pPr>
        <w:rPr>
          <w:sz w:val="20"/>
        </w:rPr>
      </w:pPr>
    </w:p>
    <w:p w14:paraId="32DDDA2F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0407FA4B" w14:textId="77777777" w:rsidR="00A03B0E" w:rsidRDefault="00A03B0E">
      <w:pPr>
        <w:rPr>
          <w:sz w:val="20"/>
        </w:rPr>
      </w:pPr>
    </w:p>
    <w:p w14:paraId="4119D215" w14:textId="77777777" w:rsidR="00A03B0E" w:rsidRDefault="009F0CD7">
      <w:pPr>
        <w:rPr>
          <w:sz w:val="20"/>
        </w:rPr>
      </w:pPr>
      <w:r>
        <w:rPr>
          <w:sz w:val="20"/>
        </w:rPr>
        <w:t xml:space="preserve">Describe your specific functional limitation related to this accommodation request:   </w:t>
      </w:r>
    </w:p>
    <w:p w14:paraId="169D4A5F" w14:textId="77777777" w:rsidR="00A03B0E" w:rsidRDefault="00A03B0E">
      <w:pPr>
        <w:rPr>
          <w:sz w:val="20"/>
        </w:rPr>
      </w:pPr>
    </w:p>
    <w:p w14:paraId="2B3AD0B7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0A65CAC9" w14:textId="77777777" w:rsidR="00A03B0E" w:rsidRDefault="00A03B0E">
      <w:pPr>
        <w:rPr>
          <w:sz w:val="20"/>
        </w:rPr>
      </w:pPr>
    </w:p>
    <w:p w14:paraId="7E212D60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9D6AA18" w14:textId="77777777" w:rsidR="00A03B0E" w:rsidRDefault="00A03B0E">
      <w:pPr>
        <w:rPr>
          <w:sz w:val="20"/>
        </w:rPr>
      </w:pPr>
    </w:p>
    <w:p w14:paraId="1B483C0E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3D3496B0" w14:textId="77777777" w:rsidR="00A03B0E" w:rsidRDefault="00A03B0E">
      <w:pPr>
        <w:rPr>
          <w:sz w:val="20"/>
        </w:rPr>
      </w:pPr>
    </w:p>
    <w:p w14:paraId="2585C138" w14:textId="77777777" w:rsidR="00A03B0E" w:rsidRDefault="009F0CD7">
      <w:pPr>
        <w:rPr>
          <w:sz w:val="20"/>
        </w:rPr>
      </w:pPr>
      <w:r>
        <w:rPr>
          <w:sz w:val="20"/>
        </w:rPr>
        <w:t>Describe the accommodation or modification you are requesting and how it will assist you to participate in the State program, service, or activity:</w:t>
      </w:r>
    </w:p>
    <w:p w14:paraId="17524EAC" w14:textId="77777777" w:rsidR="00A03B0E" w:rsidRDefault="00A03B0E">
      <w:pPr>
        <w:rPr>
          <w:sz w:val="20"/>
        </w:rPr>
      </w:pPr>
    </w:p>
    <w:p w14:paraId="4BA0E158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75F1C408" w14:textId="77777777" w:rsidR="00A03B0E" w:rsidRDefault="00A03B0E">
      <w:pPr>
        <w:rPr>
          <w:sz w:val="20"/>
        </w:rPr>
      </w:pPr>
    </w:p>
    <w:p w14:paraId="56FA69A8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FB42A85" w14:textId="77777777" w:rsidR="00A03B0E" w:rsidRDefault="00A03B0E">
      <w:pPr>
        <w:rPr>
          <w:sz w:val="20"/>
        </w:rPr>
      </w:pPr>
    </w:p>
    <w:p w14:paraId="1DD01E04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41C2FEE" w14:textId="77777777" w:rsidR="00A03B0E" w:rsidRDefault="00A03B0E">
      <w:pPr>
        <w:rPr>
          <w:sz w:val="20"/>
        </w:rPr>
      </w:pPr>
    </w:p>
    <w:p w14:paraId="5867AB4E" w14:textId="77777777" w:rsidR="00A03B0E" w:rsidRDefault="009F0CD7">
      <w:pPr>
        <w:rPr>
          <w:sz w:val="20"/>
        </w:rPr>
      </w:pPr>
      <w:r>
        <w:rPr>
          <w:b/>
          <w:sz w:val="20"/>
          <w:u w:val="single"/>
        </w:rPr>
        <w:t>Please provide current medical documentation of the need for this accommodation from your healthcare provider</w:t>
      </w:r>
      <w:r>
        <w:rPr>
          <w:sz w:val="20"/>
        </w:rPr>
        <w:t>.</w:t>
      </w:r>
    </w:p>
    <w:p w14:paraId="1C23B41E" w14:textId="77777777" w:rsidR="00A03B0E" w:rsidRDefault="00A03B0E">
      <w:pPr>
        <w:rPr>
          <w:sz w:val="20"/>
        </w:rPr>
      </w:pPr>
    </w:p>
    <w:p w14:paraId="20C1A224" w14:textId="77777777" w:rsidR="00A03B0E" w:rsidRDefault="009F0CD7">
      <w:pPr>
        <w:rPr>
          <w:sz w:val="20"/>
        </w:rPr>
      </w:pPr>
      <w:r>
        <w:rPr>
          <w:sz w:val="20"/>
        </w:rPr>
        <w:t>To evaluate your request, the State may need to inquire as to the nature of your disability.  If disability information is provided to the State, it will be maintained in a confidential manner.</w:t>
      </w:r>
    </w:p>
    <w:p w14:paraId="3F75FE3E" w14:textId="77777777" w:rsidR="00A03B0E" w:rsidRDefault="00A03B0E">
      <w:pPr>
        <w:rPr>
          <w:sz w:val="20"/>
        </w:rPr>
      </w:pPr>
    </w:p>
    <w:p w14:paraId="2CA76F16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0"/>
        </w:rPr>
        <w:t>Please give this form to the State employee running the program</w:t>
      </w:r>
      <w:r>
        <w:rPr>
          <w:rFonts w:ascii="Times New Roman" w:hAnsi="Times New Roman"/>
          <w:sz w:val="20"/>
        </w:rPr>
        <w:t xml:space="preserve">, or you may send it to:  </w:t>
      </w:r>
    </w:p>
    <w:p w14:paraId="2E5D5B50" w14:textId="54107585" w:rsidR="00A03B0E" w:rsidRDefault="00C535C0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Lincoln E. Ryder</w:t>
      </w:r>
      <w:r w:rsidR="00CC2184">
        <w:rPr>
          <w:rFonts w:ascii="Times New Roman" w:hAnsi="Times New Roman"/>
          <w:sz w:val="20"/>
        </w:rPr>
        <w:t>, Director</w:t>
      </w:r>
    </w:p>
    <w:p w14:paraId="4E84C801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Maine Criminal Justice Academy</w:t>
      </w:r>
    </w:p>
    <w:p w14:paraId="56F9B431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 Oak Grove Road</w:t>
      </w:r>
    </w:p>
    <w:p w14:paraId="44828FDF" w14:textId="77777777" w:rsidR="00A03B0E" w:rsidRDefault="009F0CD7">
      <w:pPr>
        <w:pStyle w:val="BodyText"/>
        <w:rPr>
          <w:rFonts w:ascii="Times New Roman" w:hAnsi="Times New Roman"/>
          <w:sz w:val="20"/>
        </w:rPr>
        <w:sectPr w:rsidR="00A03B0E">
          <w:headerReference w:type="default" r:id="rId7"/>
          <w:footerReference w:type="even" r:id="rId8"/>
          <w:footerReference w:type="default" r:id="rId9"/>
          <w:pgSz w:w="12240" w:h="15840" w:code="1"/>
          <w:pgMar w:top="1440" w:right="1440" w:bottom="72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0"/>
        </w:rPr>
        <w:t>Vassalboro, ME  04989</w:t>
      </w:r>
    </w:p>
    <w:p w14:paraId="5FD63035" w14:textId="77777777" w:rsidR="00A03B0E" w:rsidRDefault="00A03B0E">
      <w:pPr>
        <w:jc w:val="both"/>
      </w:pPr>
    </w:p>
    <w:sectPr w:rsidR="00A03B0E">
      <w:headerReference w:type="default" r:id="rId10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F195E" w14:textId="77777777" w:rsidR="0078754C" w:rsidRDefault="0078754C">
      <w:r>
        <w:separator/>
      </w:r>
    </w:p>
  </w:endnote>
  <w:endnote w:type="continuationSeparator" w:id="0">
    <w:p w14:paraId="4237EE58" w14:textId="77777777" w:rsidR="0078754C" w:rsidRDefault="0078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E5BC" w14:textId="77777777" w:rsidR="00A03B0E" w:rsidRDefault="009F0C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7369D" w14:textId="77777777" w:rsidR="00A03B0E" w:rsidRDefault="00A03B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C91F" w14:textId="77777777" w:rsidR="00A03B0E" w:rsidRDefault="009F0CD7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191775DE" w14:textId="77777777" w:rsidR="00A03B0E" w:rsidRDefault="009F0CD7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34118F31" w14:textId="77777777" w:rsidR="00A03B0E" w:rsidRDefault="00A03B0E">
    <w:pPr>
      <w:pStyle w:val="DefaultText"/>
      <w:jc w:val="center"/>
      <w:rPr>
        <w:sz w:val="8"/>
        <w:szCs w:val="8"/>
      </w:rPr>
    </w:pPr>
  </w:p>
  <w:p w14:paraId="20AF1C36" w14:textId="77777777" w:rsidR="00A03B0E" w:rsidRDefault="009F0CD7">
    <w:pPr>
      <w:pStyle w:val="DefaultText"/>
      <w:rPr>
        <w:sz w:val="8"/>
        <w:szCs w:val="8"/>
      </w:rPr>
    </w:pPr>
    <w:r>
      <w:rPr>
        <w:sz w:val="16"/>
        <w:szCs w:val="16"/>
      </w:rPr>
      <w:t>(207) 877-8000 (Voice)</w:t>
    </w:r>
    <w:r>
      <w:rPr>
        <w:sz w:val="16"/>
        <w:szCs w:val="16"/>
      </w:rPr>
      <w:tab/>
      <w:t xml:space="preserve">                                              (207) 877-8027 (Fax)                                                           1-888-654-1244 (TTY)</w:t>
    </w:r>
    <w:r>
      <w:rPr>
        <w:sz w:val="8"/>
        <w:szCs w:val="8"/>
      </w:rPr>
      <w:tab/>
    </w:r>
  </w:p>
  <w:p w14:paraId="78DA17CC" w14:textId="77777777" w:rsidR="00A03B0E" w:rsidRDefault="00A03B0E">
    <w:pPr>
      <w:pStyle w:val="DefaultText"/>
      <w:rPr>
        <w:sz w:val="8"/>
        <w:szCs w:val="8"/>
      </w:rPr>
    </w:pPr>
  </w:p>
  <w:p w14:paraId="61CFDCF0" w14:textId="77777777" w:rsidR="00A03B0E" w:rsidRDefault="009F0CD7">
    <w:pPr>
      <w:pStyle w:val="Footer"/>
      <w:rPr>
        <w:sz w:val="16"/>
      </w:rPr>
    </w:pP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4450F" w14:textId="77777777" w:rsidR="0078754C" w:rsidRDefault="0078754C">
      <w:r>
        <w:separator/>
      </w:r>
    </w:p>
  </w:footnote>
  <w:footnote w:type="continuationSeparator" w:id="0">
    <w:p w14:paraId="0144AE2E" w14:textId="77777777" w:rsidR="0078754C" w:rsidRDefault="0078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780A7" w14:textId="3856C03B" w:rsidR="00A03B0E" w:rsidRDefault="00C535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B763D8" wp14:editId="1EAEF0C0">
              <wp:simplePos x="0" y="0"/>
              <wp:positionH relativeFrom="column">
                <wp:posOffset>5257800</wp:posOffset>
              </wp:positionH>
              <wp:positionV relativeFrom="paragraph">
                <wp:posOffset>114300</wp:posOffset>
              </wp:positionV>
              <wp:extent cx="1073785" cy="17145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7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78805" w14:textId="3BEB73FA" w:rsidR="00A03B0E" w:rsidRDefault="00C535C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noProof/>
                              <w:sz w:val="18"/>
                            </w:rPr>
                            <w:drawing>
                              <wp:inline distT="0" distB="0" distL="0" distR="0" wp14:anchorId="4681BC76" wp14:editId="244D1355">
                                <wp:extent cx="885825" cy="866775"/>
                                <wp:effectExtent l="0" t="0" r="0" b="0"/>
                                <wp:docPr id="1484809676" name="Picture 1" descr="MCJAse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CJAse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49E51D" w14:textId="77777777" w:rsidR="00A03B0E" w:rsidRDefault="00A03B0E">
                          <w:pPr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38E72CFA" w14:textId="77777777" w:rsidR="00A03B0E" w:rsidRDefault="00A03B0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763D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14pt;margin-top:9pt;width:84.5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" stroked="f">
              <v:textbox>
                <w:txbxContent>
                  <w:p w14:paraId="23978805" w14:textId="3BEB73FA" w:rsidR="00A03B0E" w:rsidRDefault="00C535C0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noProof/>
                        <w:sz w:val="18"/>
                      </w:rPr>
                      <w:drawing>
                        <wp:inline distT="0" distB="0" distL="0" distR="0" wp14:anchorId="4681BC76" wp14:editId="244D1355">
                          <wp:extent cx="885825" cy="866775"/>
                          <wp:effectExtent l="0" t="0" r="0" b="0"/>
                          <wp:docPr id="1484809676" name="Picture 1" descr="MCJAse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CJAse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749E51D" w14:textId="77777777" w:rsidR="00A03B0E" w:rsidRDefault="00A03B0E">
                    <w:pPr>
                      <w:rPr>
                        <w:b/>
                        <w:bCs/>
                        <w:sz w:val="18"/>
                      </w:rPr>
                    </w:pPr>
                  </w:p>
                  <w:p w14:paraId="38E72CFA" w14:textId="77777777" w:rsidR="00A03B0E" w:rsidRDefault="00A03B0E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7E3814" wp14:editId="48468DD5">
              <wp:simplePos x="0" y="0"/>
              <wp:positionH relativeFrom="column">
                <wp:posOffset>1028700</wp:posOffset>
              </wp:positionH>
              <wp:positionV relativeFrom="paragraph">
                <wp:posOffset>0</wp:posOffset>
              </wp:positionV>
              <wp:extent cx="3886200" cy="12573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F26A1" w14:textId="77777777" w:rsidR="00A03B0E" w:rsidRDefault="009F0CD7">
                          <w:pPr>
                            <w:pStyle w:val="Default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sz w:val="26"/>
                              <w:szCs w:val="26"/>
                            </w:rPr>
                            <w:t>State of Maine</w:t>
                          </w:r>
                        </w:p>
                        <w:p w14:paraId="4609B944" w14:textId="77777777" w:rsidR="00A03B0E" w:rsidRDefault="009F0CD7">
                          <w:pPr>
                            <w:pStyle w:val="DefaultText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  <w:t>Department of Public Safety</w:t>
                          </w:r>
                        </w:p>
                        <w:p w14:paraId="7E154A2E" w14:textId="77777777" w:rsidR="00A03B0E" w:rsidRDefault="009F0CD7">
                          <w:pPr>
                            <w:pStyle w:val="DefaultText"/>
                            <w:jc w:val="center"/>
                            <w:rPr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</w:rPr>
                            <w:t>MAINE CRIMINAL JUSTICE ACADEMY</w:t>
                          </w:r>
                        </w:p>
                        <w:p w14:paraId="11CBB6CF" w14:textId="77777777" w:rsidR="00A03B0E" w:rsidRDefault="009F0CD7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15 Oak Grove Road</w:t>
                          </w:r>
                        </w:p>
                        <w:p w14:paraId="4F30CC7C" w14:textId="77777777" w:rsidR="00A03B0E" w:rsidRDefault="009F0CD7">
                          <w:pPr>
                            <w:pStyle w:val="DefaultText"/>
                            <w:tabs>
                              <w:tab w:val="right" w:pos="3708"/>
                            </w:tabs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Vassalboro, Maine  04989</w:t>
                          </w:r>
                        </w:p>
                        <w:p w14:paraId="1E218E1C" w14:textId="77777777" w:rsidR="00A03B0E" w:rsidRDefault="00A03B0E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E3814" id="Text Box 4" o:spid="_x0000_s1027" type="#_x0000_t202" style="position:absolute;margin-left:81pt;margin-top:0;width:306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" stroked="f">
              <v:textbox>
                <w:txbxContent>
                  <w:p w14:paraId="20CF26A1" w14:textId="77777777" w:rsidR="00A03B0E" w:rsidRDefault="009F0CD7">
                    <w:pPr>
                      <w:pStyle w:val="DefaultTex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mallCaps/>
                        <w:sz w:val="26"/>
                        <w:szCs w:val="26"/>
                      </w:rPr>
                      <w:t>State of Maine</w:t>
                    </w:r>
                  </w:p>
                  <w:p w14:paraId="4609B944" w14:textId="77777777" w:rsidR="00A03B0E" w:rsidRDefault="009F0CD7">
                    <w:pPr>
                      <w:pStyle w:val="DefaultText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6"/>
                        <w:szCs w:val="26"/>
                      </w:rPr>
                      <w:t>Department of Public Safety</w:t>
                    </w:r>
                  </w:p>
                  <w:p w14:paraId="7E154A2E" w14:textId="77777777" w:rsidR="00A03B0E" w:rsidRDefault="009F0CD7">
                    <w:pPr>
                      <w:pStyle w:val="DefaultText"/>
                      <w:jc w:val="center"/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MAINE CRIMINAL JUSTICE ACADEMY</w:t>
                    </w:r>
                  </w:p>
                  <w:p w14:paraId="11CBB6CF" w14:textId="77777777" w:rsidR="00A03B0E" w:rsidRDefault="009F0CD7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 Oak Grove Road</w:t>
                    </w:r>
                  </w:p>
                  <w:p w14:paraId="4F30CC7C" w14:textId="77777777" w:rsidR="00A03B0E" w:rsidRDefault="009F0CD7">
                    <w:pPr>
                      <w:pStyle w:val="DefaultText"/>
                      <w:tabs>
                        <w:tab w:val="right" w:pos="3708"/>
                      </w:tabs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Vassalboro, Maine  04989</w:t>
                    </w:r>
                  </w:p>
                  <w:p w14:paraId="1E218E1C" w14:textId="77777777" w:rsidR="00A03B0E" w:rsidRDefault="00A03B0E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3A0C3D" wp14:editId="20B19FA4">
              <wp:simplePos x="0" y="0"/>
              <wp:positionH relativeFrom="column">
                <wp:posOffset>-457200</wp:posOffset>
              </wp:positionH>
              <wp:positionV relativeFrom="paragraph">
                <wp:posOffset>114300</wp:posOffset>
              </wp:positionV>
              <wp:extent cx="1143000" cy="13716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4F967" w14:textId="77777777" w:rsidR="00A03B0E" w:rsidRDefault="009F0CD7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object w:dxaOrig="3856" w:dyaOrig="4740" w14:anchorId="7A27DBD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59.25pt;height:71.25pt">
                                <v:imagedata r:id="rId2" o:title=""/>
                              </v:shape>
                              <o:OLEObject Type="Embed" ProgID="PBrush" ShapeID="_x0000_i1028" DrawAspect="Content" ObjectID="_1815558050" r:id="rId3"/>
                            </w:objec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A0C3D" id="Text Box 8" o:spid="_x0000_s1028" type="#_x0000_t202" style="position:absolute;margin-left:-36pt;margin-top:9pt;width:90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" stroked="f">
              <v:textbox>
                <w:txbxContent>
                  <w:p w14:paraId="55E4F967" w14:textId="77777777" w:rsidR="00A03B0E" w:rsidRDefault="009F0CD7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</w:rPr>
                      <w:object w:dxaOrig="3856" w:dyaOrig="4740" w14:anchorId="7A27DBD2">
                        <v:shape id="_x0000_i1028" type="#_x0000_t75" style="width:59.25pt;height:71.25pt">
                          <v:imagedata r:id="rId2" o:title=""/>
                        </v:shape>
                        <o:OLEObject Type="Embed" ProgID="PBrush" ShapeID="_x0000_i1028" DrawAspect="Content" ObjectID="_1815558050" r:id="rId4"/>
                      </w:objec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8F46A1D" wp14:editId="1851BE87">
              <wp:simplePos x="0" y="0"/>
              <wp:positionH relativeFrom="column">
                <wp:posOffset>914400</wp:posOffset>
              </wp:positionH>
              <wp:positionV relativeFrom="paragraph">
                <wp:posOffset>0</wp:posOffset>
              </wp:positionV>
              <wp:extent cx="3886200" cy="685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33E3" w14:textId="77777777" w:rsidR="00A03B0E" w:rsidRDefault="00A03B0E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16DF7A23" w14:textId="77777777" w:rsidR="00A03B0E" w:rsidRDefault="00A03B0E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165D4F22" w14:textId="77777777" w:rsidR="00A03B0E" w:rsidRDefault="00A03B0E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14B18A98" w14:textId="77777777" w:rsidR="00A03B0E" w:rsidRDefault="00A03B0E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7A1EA861" w14:textId="77777777" w:rsidR="00A03B0E" w:rsidRDefault="00A03B0E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052E962A" w14:textId="77777777" w:rsidR="00A03B0E" w:rsidRDefault="00A03B0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F46A1D" id="Text Box 2" o:spid="_x0000_s1029" type="#_x0000_t202" style="position:absolute;margin-left:1in;margin-top:0;width:306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" stroked="f">
              <v:textbox>
                <w:txbxContent>
                  <w:p w14:paraId="6B7C33E3" w14:textId="77777777" w:rsidR="00A03B0E" w:rsidRDefault="00A03B0E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16DF7A23" w14:textId="77777777" w:rsidR="00A03B0E" w:rsidRDefault="00A03B0E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165D4F22" w14:textId="77777777" w:rsidR="00A03B0E" w:rsidRDefault="00A03B0E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14B18A98" w14:textId="77777777" w:rsidR="00A03B0E" w:rsidRDefault="00A03B0E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7A1EA861" w14:textId="77777777" w:rsidR="00A03B0E" w:rsidRDefault="00A03B0E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052E962A" w14:textId="77777777" w:rsidR="00A03B0E" w:rsidRDefault="00A03B0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599F6227" w14:textId="77777777" w:rsidR="00A03B0E" w:rsidRDefault="00A03B0E">
    <w:pPr>
      <w:pStyle w:val="Header"/>
    </w:pPr>
  </w:p>
  <w:p w14:paraId="52856A0D" w14:textId="77777777" w:rsidR="00A03B0E" w:rsidRDefault="00A03B0E">
    <w:pPr>
      <w:pStyle w:val="Header"/>
    </w:pPr>
  </w:p>
  <w:p w14:paraId="63426689" w14:textId="77777777" w:rsidR="00A03B0E" w:rsidRDefault="00A03B0E">
    <w:pPr>
      <w:pStyle w:val="Header"/>
    </w:pPr>
  </w:p>
  <w:p w14:paraId="0564929B" w14:textId="77777777" w:rsidR="00A03B0E" w:rsidRDefault="00A03B0E">
    <w:pPr>
      <w:pStyle w:val="Header"/>
    </w:pPr>
  </w:p>
  <w:p w14:paraId="7E58E8F2" w14:textId="77777777" w:rsidR="00A03B0E" w:rsidRDefault="00A03B0E">
    <w:pPr>
      <w:pStyle w:val="Header"/>
    </w:pPr>
  </w:p>
  <w:p w14:paraId="33ED854D" w14:textId="77777777" w:rsidR="00A03B0E" w:rsidRDefault="00A03B0E">
    <w:pPr>
      <w:pStyle w:val="Header"/>
    </w:pPr>
  </w:p>
  <w:p w14:paraId="3A1F9857" w14:textId="77777777" w:rsidR="00A03B0E" w:rsidRDefault="00A03B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4DF62" w14:textId="77777777" w:rsidR="00A03B0E" w:rsidRDefault="00A03B0E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42C8"/>
    <w:multiLevelType w:val="singleLevel"/>
    <w:tmpl w:val="4B28A2AC"/>
    <w:lvl w:ilvl="0">
      <w:start w:val="1"/>
      <w:numFmt w:val="lowerLetter"/>
      <w:lvlText w:val="%1."/>
      <w:lvlJc w:val="left"/>
      <w:pPr>
        <w:tabs>
          <w:tab w:val="num" w:pos="1890"/>
        </w:tabs>
        <w:ind w:left="1890" w:hanging="435"/>
      </w:pPr>
      <w:rPr>
        <w:rFonts w:hint="default"/>
      </w:rPr>
    </w:lvl>
  </w:abstractNum>
  <w:abstractNum w:abstractNumId="1" w15:restartNumberingAfterBreak="0">
    <w:nsid w:val="1E3B6AC3"/>
    <w:multiLevelType w:val="singleLevel"/>
    <w:tmpl w:val="229C2AE6"/>
    <w:lvl w:ilvl="0">
      <w:start w:val="1"/>
      <w:numFmt w:val="upperLetter"/>
      <w:lvlText w:val="%1."/>
      <w:lvlJc w:val="left"/>
      <w:pPr>
        <w:tabs>
          <w:tab w:val="num" w:pos="1170"/>
        </w:tabs>
        <w:ind w:left="1170" w:hanging="435"/>
      </w:pPr>
      <w:rPr>
        <w:rFonts w:hint="default"/>
      </w:rPr>
    </w:lvl>
  </w:abstractNum>
  <w:abstractNum w:abstractNumId="2" w15:restartNumberingAfterBreak="0">
    <w:nsid w:val="290B4A83"/>
    <w:multiLevelType w:val="singleLevel"/>
    <w:tmpl w:val="838C3A54"/>
    <w:lvl w:ilvl="0">
      <w:start w:val="1"/>
      <w:numFmt w:val="decimal"/>
      <w:lvlText w:val="(%1)"/>
      <w:lvlJc w:val="left"/>
      <w:pPr>
        <w:tabs>
          <w:tab w:val="num" w:pos="2745"/>
        </w:tabs>
        <w:ind w:left="2745" w:hanging="720"/>
      </w:pPr>
      <w:rPr>
        <w:rFonts w:hint="default"/>
      </w:rPr>
    </w:lvl>
  </w:abstractNum>
  <w:abstractNum w:abstractNumId="3" w15:restartNumberingAfterBreak="0">
    <w:nsid w:val="2E1805E1"/>
    <w:multiLevelType w:val="hybridMultilevel"/>
    <w:tmpl w:val="7BE226D8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3551145B"/>
    <w:multiLevelType w:val="hybridMultilevel"/>
    <w:tmpl w:val="2048C9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C01295"/>
    <w:multiLevelType w:val="hybridMultilevel"/>
    <w:tmpl w:val="285841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4553CE"/>
    <w:multiLevelType w:val="hybridMultilevel"/>
    <w:tmpl w:val="F30CD3DC"/>
    <w:lvl w:ilvl="0" w:tplc="4776E1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1A02568"/>
    <w:multiLevelType w:val="hybridMultilevel"/>
    <w:tmpl w:val="7E248B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C237B"/>
    <w:multiLevelType w:val="hybridMultilevel"/>
    <w:tmpl w:val="D180AA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7224"/>
    <w:multiLevelType w:val="hybridMultilevel"/>
    <w:tmpl w:val="5AD62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95EB1"/>
    <w:multiLevelType w:val="singleLevel"/>
    <w:tmpl w:val="D08410DE"/>
    <w:lvl w:ilvl="0">
      <w:start w:val="1"/>
      <w:numFmt w:val="decimal"/>
      <w:lvlText w:val="%1."/>
      <w:lvlJc w:val="left"/>
      <w:pPr>
        <w:tabs>
          <w:tab w:val="num" w:pos="1455"/>
        </w:tabs>
        <w:ind w:left="1455" w:hanging="435"/>
      </w:pPr>
      <w:rPr>
        <w:rFonts w:hint="default"/>
      </w:rPr>
    </w:lvl>
  </w:abstractNum>
  <w:abstractNum w:abstractNumId="11" w15:restartNumberingAfterBreak="0">
    <w:nsid w:val="5AD02987"/>
    <w:multiLevelType w:val="hybridMultilevel"/>
    <w:tmpl w:val="917EFB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77FA5"/>
    <w:multiLevelType w:val="singleLevel"/>
    <w:tmpl w:val="70E44D2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435"/>
      </w:pPr>
      <w:rPr>
        <w:rFonts w:hint="default"/>
      </w:rPr>
    </w:lvl>
  </w:abstractNum>
  <w:abstractNum w:abstractNumId="13" w15:restartNumberingAfterBreak="0">
    <w:nsid w:val="6017131D"/>
    <w:multiLevelType w:val="singleLevel"/>
    <w:tmpl w:val="D024AF62"/>
    <w:lvl w:ilvl="0">
      <w:start w:val="1"/>
      <w:numFmt w:val="upperLetter"/>
      <w:lvlText w:val="%1."/>
      <w:lvlJc w:val="left"/>
      <w:pPr>
        <w:tabs>
          <w:tab w:val="num" w:pos="1305"/>
        </w:tabs>
        <w:ind w:left="1305" w:hanging="585"/>
      </w:pPr>
      <w:rPr>
        <w:rFonts w:hint="default"/>
      </w:rPr>
    </w:lvl>
  </w:abstractNum>
  <w:abstractNum w:abstractNumId="14" w15:restartNumberingAfterBreak="0">
    <w:nsid w:val="633A7E8B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6AE51431"/>
    <w:multiLevelType w:val="multilevel"/>
    <w:tmpl w:val="CDB8A51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Nimrod" w:hAnsi="Nimrod" w:hint="default"/>
        <w:b w:val="0"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tabs>
          <w:tab w:val="num" w:pos="2952"/>
        </w:tabs>
        <w:ind w:left="2952" w:hanging="648"/>
      </w:pPr>
      <w:rPr>
        <w:rFonts w:ascii="Nimrod" w:hAnsi="Nimrod" w:hint="default"/>
        <w:b w:val="0"/>
        <w:i w:val="0"/>
        <w:sz w:val="24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960" w:hanging="79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 w:hanging="36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6" w15:restartNumberingAfterBreak="0">
    <w:nsid w:val="6C93052F"/>
    <w:multiLevelType w:val="singleLevel"/>
    <w:tmpl w:val="F6BC1AD2"/>
    <w:lvl w:ilvl="0">
      <w:start w:val="1"/>
      <w:numFmt w:val="lowerLetter"/>
      <w:lvlText w:val="%1."/>
      <w:lvlJc w:val="left"/>
      <w:pPr>
        <w:tabs>
          <w:tab w:val="num" w:pos="2025"/>
        </w:tabs>
        <w:ind w:left="2025" w:hanging="435"/>
      </w:pPr>
      <w:rPr>
        <w:rFonts w:hint="default"/>
      </w:rPr>
    </w:lvl>
  </w:abstractNum>
  <w:abstractNum w:abstractNumId="17" w15:restartNumberingAfterBreak="0">
    <w:nsid w:val="6FE446FB"/>
    <w:multiLevelType w:val="hybridMultilevel"/>
    <w:tmpl w:val="B94632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344BD"/>
    <w:multiLevelType w:val="hybridMultilevel"/>
    <w:tmpl w:val="86CCB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7B60E1"/>
    <w:multiLevelType w:val="singleLevel"/>
    <w:tmpl w:val="DF820FB4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abstractNum w:abstractNumId="20" w15:restartNumberingAfterBreak="0">
    <w:nsid w:val="7FE96836"/>
    <w:multiLevelType w:val="singleLevel"/>
    <w:tmpl w:val="5E28B66C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num w:numId="1" w16cid:durableId="1573155851">
    <w:abstractNumId w:val="14"/>
  </w:num>
  <w:num w:numId="2" w16cid:durableId="239407066">
    <w:abstractNumId w:val="13"/>
  </w:num>
  <w:num w:numId="3" w16cid:durableId="1659648460">
    <w:abstractNumId w:val="12"/>
  </w:num>
  <w:num w:numId="4" w16cid:durableId="2025593863">
    <w:abstractNumId w:val="15"/>
  </w:num>
  <w:num w:numId="5" w16cid:durableId="1711880415">
    <w:abstractNumId w:val="10"/>
  </w:num>
  <w:num w:numId="6" w16cid:durableId="1889954243">
    <w:abstractNumId w:val="0"/>
  </w:num>
  <w:num w:numId="7" w16cid:durableId="536740009">
    <w:abstractNumId w:val="1"/>
  </w:num>
  <w:num w:numId="8" w16cid:durableId="75366678">
    <w:abstractNumId w:val="16"/>
  </w:num>
  <w:num w:numId="9" w16cid:durableId="1214662231">
    <w:abstractNumId w:val="2"/>
  </w:num>
  <w:num w:numId="10" w16cid:durableId="1047145206">
    <w:abstractNumId w:val="19"/>
  </w:num>
  <w:num w:numId="11" w16cid:durableId="1778401978">
    <w:abstractNumId w:val="20"/>
  </w:num>
  <w:num w:numId="12" w16cid:durableId="657803773">
    <w:abstractNumId w:val="18"/>
  </w:num>
  <w:num w:numId="13" w16cid:durableId="574366020">
    <w:abstractNumId w:val="6"/>
  </w:num>
  <w:num w:numId="14" w16cid:durableId="1503466232">
    <w:abstractNumId w:val="8"/>
  </w:num>
  <w:num w:numId="15" w16cid:durableId="1947229034">
    <w:abstractNumId w:val="7"/>
  </w:num>
  <w:num w:numId="16" w16cid:durableId="1193224983">
    <w:abstractNumId w:val="3"/>
  </w:num>
  <w:num w:numId="17" w16cid:durableId="1106267601">
    <w:abstractNumId w:val="11"/>
  </w:num>
  <w:num w:numId="18" w16cid:durableId="78799519">
    <w:abstractNumId w:val="4"/>
  </w:num>
  <w:num w:numId="19" w16cid:durableId="1200095513">
    <w:abstractNumId w:val="5"/>
  </w:num>
  <w:num w:numId="20" w16cid:durableId="1046445858">
    <w:abstractNumId w:val="17"/>
  </w:num>
  <w:num w:numId="21" w16cid:durableId="160045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D7"/>
    <w:rsid w:val="00013CBF"/>
    <w:rsid w:val="00397A1E"/>
    <w:rsid w:val="0056514A"/>
    <w:rsid w:val="0078754C"/>
    <w:rsid w:val="009F0CD7"/>
    <w:rsid w:val="00A03B0E"/>
    <w:rsid w:val="00BC3322"/>
    <w:rsid w:val="00C535C0"/>
    <w:rsid w:val="00CC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B239B"/>
  <w15:chartTrackingRefBased/>
  <w15:docId w15:val="{F0489490-C481-40C6-8AFD-2CBDF550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4"/>
      </w:numPr>
      <w:jc w:val="center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4"/>
      </w:numPr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4"/>
      </w:numPr>
      <w:jc w:val="center"/>
      <w:outlineLvl w:val="4"/>
    </w:pPr>
    <w:rPr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Pr>
      <w:szCs w:val="20"/>
    </w:r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  <w:i/>
      <w:iCs/>
      <w:sz w:val="18"/>
    </w:rPr>
  </w:style>
  <w:style w:type="character" w:styleId="Hyperlink">
    <w:name w:val="Hyperlink"/>
    <w:semiHidden/>
    <w:rPr>
      <w:color w:val="0000FF"/>
      <w:u w:val="single"/>
    </w:rPr>
  </w:style>
  <w:style w:type="paragraph" w:styleId="E-mailSignature">
    <w:name w:val="E-mail Signature"/>
    <w:basedOn w:val="Normal"/>
    <w:semiHidden/>
  </w:style>
  <w:style w:type="character" w:customStyle="1" w:styleId="DPSUser">
    <w:name w:val="DPS_User"/>
    <w:semiHidden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  <w:szCs w:val="20"/>
    </w:rPr>
  </w:style>
  <w:style w:type="paragraph" w:styleId="BodyText">
    <w:name w:val="Body Text"/>
    <w:basedOn w:val="Normal"/>
    <w:semiHidden/>
    <w:rPr>
      <w:rFonts w:ascii="Times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sjrogers\Local%20Settings\Temporary%20Internet%20Files\OLK137\MCJA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MCJA_Letterhead</Template>
  <TotalTime>0</TotalTime>
  <Pages>1</Pages>
  <Words>296</Words>
  <Characters>1688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DPS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subject/>
  <dc:creator>DPS-User</dc:creator>
  <cp:keywords/>
  <dc:description/>
  <cp:lastModifiedBy>Cartier, Amber</cp:lastModifiedBy>
  <cp:revision>2</cp:revision>
  <cp:lastPrinted>2012-07-23T14:13:00Z</cp:lastPrinted>
  <dcterms:created xsi:type="dcterms:W3CDTF">2025-08-01T16:54:00Z</dcterms:created>
  <dcterms:modified xsi:type="dcterms:W3CDTF">2025-08-01T16:54:00Z</dcterms:modified>
</cp:coreProperties>
</file>