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639A" w14:textId="78D2639F" w:rsidR="006F1DA0" w:rsidRDefault="00F66F03" w:rsidP="00491B6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</w:p>
    <w:p w14:paraId="77E7BAD2" w14:textId="641A4256" w:rsidR="00F66F03" w:rsidRDefault="009B21A4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PRELIMINARY </w:t>
      </w:r>
      <w:r w:rsidR="00872DE9">
        <w:rPr>
          <w:b/>
          <w:bCs/>
          <w:sz w:val="32"/>
          <w:szCs w:val="32"/>
        </w:rPr>
        <w:t xml:space="preserve">IN-PERSON </w:t>
      </w:r>
      <w:r w:rsidR="006666C9"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3076B427" w:rsidR="00C52059" w:rsidRPr="00491B63" w:rsidRDefault="00491B63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Gray </w:t>
          </w:r>
          <w:r w:rsidRPr="00491B63"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  <w:t xml:space="preserve">Village Transformation Project </w:t>
          </w:r>
        </w:p>
        <w:p w14:paraId="16F1679F" w14:textId="09A64398" w:rsidR="008768BC" w:rsidRPr="00F66F03" w:rsidRDefault="008768BC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WIN </w:t>
          </w:r>
          <w:r w:rsidR="00491B63">
            <w:rPr>
              <w:b/>
              <w:bCs/>
              <w:sz w:val="32"/>
              <w:szCs w:val="32"/>
            </w:rPr>
            <w:t>024613.10</w:t>
          </w:r>
        </w:p>
      </w:sdtContent>
    </w:sdt>
    <w:p w14:paraId="13BEF112" w14:textId="46C8B4F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80026B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6A828EFF" w14:textId="77777777" w:rsidR="001D4F1C" w:rsidRPr="001D4F1C" w:rsidRDefault="001D4F1C" w:rsidP="001D4F1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The project includes multiple sections along U.S. and State Routes, including:</w:t>
      </w:r>
    </w:p>
    <w:p w14:paraId="2DB4B41D" w14:textId="77777777" w:rsidR="001D4F1C" w:rsidRPr="001D4F1C" w:rsidRDefault="001D4F1C" w:rsidP="001D4F1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U.S. Route 202 (West Gray Road &amp; Main Street)</w:t>
      </w:r>
    </w:p>
    <w:p w14:paraId="086E9075" w14:textId="77777777" w:rsidR="001D4F1C" w:rsidRPr="001D4F1C" w:rsidRDefault="001D4F1C" w:rsidP="001D4F1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State Route 115 (Yarmouth Road)</w:t>
      </w:r>
    </w:p>
    <w:p w14:paraId="14A89CC4" w14:textId="77777777" w:rsidR="001D4F1C" w:rsidRPr="001D4F1C" w:rsidRDefault="001D4F1C" w:rsidP="001D4F1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State Route 26/100 (Portland Road)</w:t>
      </w:r>
    </w:p>
    <w:p w14:paraId="2392D0E3" w14:textId="77777777" w:rsidR="001D4F1C" w:rsidRPr="001D4F1C" w:rsidRDefault="001D4F1C" w:rsidP="001D4F1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Local roads including Shaker Road, Center Road, Brown Street, and Colley Hill Road</w:t>
      </w:r>
    </w:p>
    <w:p w14:paraId="52646B75" w14:textId="77777777" w:rsidR="001D4F1C" w:rsidRPr="001D4F1C" w:rsidRDefault="001D4F1C" w:rsidP="001D4F1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Project limits are as follows:</w:t>
      </w:r>
    </w:p>
    <w:p w14:paraId="717B3CEB" w14:textId="77777777" w:rsidR="001D4F1C" w:rsidRPr="001D4F1C" w:rsidRDefault="001D4F1C" w:rsidP="001D4F1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U.S. Route 202: Begins 0.14 miles east of McConkey Road and extends northeast 1.10 miles (just south of Wayne Avenue).</w:t>
      </w:r>
    </w:p>
    <w:p w14:paraId="1FDD0646" w14:textId="77777777" w:rsidR="001D4F1C" w:rsidRPr="001D4F1C" w:rsidRDefault="001D4F1C" w:rsidP="001D4F1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State Route 26/100: Begins at U.S. Route 202 and extends southwest 0.24 miles (terminating adjacent to Gray Plaza).</w:t>
      </w:r>
    </w:p>
    <w:p w14:paraId="7D466B7D" w14:textId="77777777" w:rsidR="001D4F1C" w:rsidRPr="001D4F1C" w:rsidRDefault="001D4F1C" w:rsidP="001D4F1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State Route 115 (Yarmouth Road): Begins at U.S. Route 202 and extends east 0.67 miles (terminating adjacent to Hillcrest Drive).</w:t>
      </w:r>
    </w:p>
    <w:p w14:paraId="5B73D6CF" w14:textId="1D8044A1" w:rsidR="001D4F1C" w:rsidRPr="00BC75CB" w:rsidRDefault="001D4F1C" w:rsidP="0055627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C75CB">
        <w:rPr>
          <w:rFonts w:ascii="Times New Roman" w:eastAsia="Times New Roman" w:hAnsi="Times New Roman" w:cs="Times New Roman"/>
        </w:rPr>
        <w:t>Shaker Road: Begins at Gray Park Road (southerly end) and extends 0.22 miles to the intersection with U.S. Route 202.</w:t>
      </w:r>
    </w:p>
    <w:p w14:paraId="0604B7F1" w14:textId="77777777" w:rsidR="001D4F1C" w:rsidRPr="001D4F1C" w:rsidRDefault="001D4F1C" w:rsidP="001D4F1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D4F1C">
        <w:rPr>
          <w:rFonts w:ascii="Times New Roman" w:eastAsia="Times New Roman" w:hAnsi="Times New Roman" w:cs="Times New Roman"/>
        </w:rPr>
        <w:t>Date/Time/Location:</w:t>
      </w:r>
    </w:p>
    <w:p w14:paraId="7E114BE0" w14:textId="77777777" w:rsidR="001D4F1C" w:rsidRPr="00872DE9" w:rsidRDefault="001D4F1C" w:rsidP="001D4F1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72D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Date: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t>  Tuesday, October 13, 2026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br/>
      </w:r>
      <w:r w:rsidRPr="00872D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Time: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t xml:space="preserve"> 6:00 PM – 8:00 PM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br/>
      </w:r>
      <w:r w:rsidRPr="00872D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Location:</w:t>
      </w:r>
    </w:p>
    <w:p w14:paraId="7898BA78" w14:textId="77777777" w:rsidR="001D4F1C" w:rsidRPr="00872DE9" w:rsidRDefault="001D4F1C" w:rsidP="001D4F1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72DE9">
        <w:rPr>
          <w:rFonts w:ascii="Times New Roman" w:eastAsia="Times New Roman" w:hAnsi="Times New Roman" w:cs="Times New Roman"/>
          <w:sz w:val="28"/>
          <w:szCs w:val="28"/>
        </w:rPr>
        <w:t>Gray Town Office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br/>
        <w:t>Henry Pennell Municipal Complex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br/>
        <w:t>24 Main Street</w:t>
      </w:r>
      <w:r w:rsidRPr="00872DE9">
        <w:rPr>
          <w:rFonts w:ascii="Times New Roman" w:eastAsia="Times New Roman" w:hAnsi="Times New Roman" w:cs="Times New Roman"/>
          <w:sz w:val="28"/>
          <w:szCs w:val="28"/>
        </w:rPr>
        <w:br/>
        <w:t>Gray, Maine 04039</w:t>
      </w:r>
    </w:p>
    <w:p w14:paraId="31359F98" w14:textId="77777777" w:rsidR="00491B63" w:rsidRPr="00A83C9C" w:rsidRDefault="00491B63" w:rsidP="00491B6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A83C9C">
        <w:rPr>
          <w:rFonts w:ascii="Times New Roman" w:eastAsia="Times New Roman" w:hAnsi="Times New Roman" w:cs="Times New Roman"/>
        </w:rPr>
        <w:t>I, along with other representatives of the Maine Department of Transportation and Town of Gray officials, will be available to explain the draft design plans and answer questions.</w:t>
      </w:r>
    </w:p>
    <w:p w14:paraId="5878F6AE" w14:textId="79BB16A5" w:rsidR="00366F5D" w:rsidRPr="00594762" w:rsidRDefault="006D38E2" w:rsidP="006D38E2">
      <w:pPr>
        <w:spacing w:line="192" w:lineRule="auto"/>
        <w:ind w:left="2160"/>
      </w:pPr>
      <w:r>
        <w:t xml:space="preserve">     </w:t>
      </w:r>
      <w:r w:rsidR="00491B63">
        <w:t>Ernie Martin,</w:t>
      </w:r>
      <w:r w:rsidR="008768BC">
        <w:t xml:space="preserve"> </w:t>
      </w:r>
      <w:r w:rsidR="005C235D">
        <w:t xml:space="preserve">Senior </w:t>
      </w:r>
      <w:r w:rsidR="006666C9" w:rsidRPr="00594762">
        <w:t>Project Manager</w:t>
      </w:r>
    </w:p>
    <w:p w14:paraId="339C61AE" w14:textId="468D5F41" w:rsidR="00366F5D" w:rsidRPr="00594762" w:rsidRDefault="006666C9" w:rsidP="0032228E">
      <w:pPr>
        <w:spacing w:line="192" w:lineRule="auto"/>
        <w:jc w:val="center"/>
      </w:pPr>
      <w:r w:rsidRPr="00594762">
        <w:t xml:space="preserve">Maine Department of </w:t>
      </w:r>
      <w:r w:rsidR="00A23EA8" w:rsidRPr="00594762">
        <w:t>Transportation,</w:t>
      </w:r>
      <w:r w:rsidR="00A23EA8">
        <w:t xml:space="preserve"> Multimodal Program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1FB36C56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8768BC">
        <w:t>207-</w:t>
      </w:r>
      <w:r w:rsidR="00491B63">
        <w:t>624-3381</w:t>
      </w:r>
    </w:p>
    <w:p w14:paraId="24A3E9C9" w14:textId="2652F69E" w:rsidR="006666C9" w:rsidRDefault="006666C9" w:rsidP="0032228E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2" w:history="1">
        <w:r w:rsidR="00491B63" w:rsidRPr="00323A58">
          <w:rPr>
            <w:rStyle w:val="Hyperlink"/>
          </w:rPr>
          <w:t>Ernest.Martin@maine.gov</w:t>
        </w:r>
      </w:hyperlink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sectPr w:rsidR="008137C3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C3F0" w14:textId="77777777" w:rsidR="00972751" w:rsidRDefault="00972751">
      <w:r>
        <w:separator/>
      </w:r>
    </w:p>
  </w:endnote>
  <w:endnote w:type="continuationSeparator" w:id="0">
    <w:p w14:paraId="0F12A4FB" w14:textId="77777777" w:rsidR="00972751" w:rsidRDefault="00972751">
      <w:r>
        <w:continuationSeparator/>
      </w:r>
    </w:p>
  </w:endnote>
  <w:endnote w:type="continuationNotice" w:id="1">
    <w:p w14:paraId="6B347FD8" w14:textId="77777777" w:rsidR="00972751" w:rsidRDefault="009727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4524" w14:textId="77777777" w:rsidR="00972751" w:rsidRDefault="00972751">
      <w:r>
        <w:separator/>
      </w:r>
    </w:p>
  </w:footnote>
  <w:footnote w:type="continuationSeparator" w:id="0">
    <w:p w14:paraId="70019AC3" w14:textId="77777777" w:rsidR="00972751" w:rsidRDefault="00972751">
      <w:r>
        <w:continuationSeparator/>
      </w:r>
    </w:p>
  </w:footnote>
  <w:footnote w:type="continuationNotice" w:id="1">
    <w:p w14:paraId="445070D9" w14:textId="77777777" w:rsidR="00972751" w:rsidRDefault="0097275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AAB"/>
    <w:multiLevelType w:val="multilevel"/>
    <w:tmpl w:val="D5D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00C9A"/>
    <w:multiLevelType w:val="multilevel"/>
    <w:tmpl w:val="599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4564101">
    <w:abstractNumId w:val="1"/>
  </w:num>
  <w:num w:numId="2" w16cid:durableId="1283683189">
    <w:abstractNumId w:val="0"/>
  </w:num>
  <w:num w:numId="3" w16cid:durableId="447552642">
    <w:abstractNumId w:val="1"/>
  </w:num>
  <w:num w:numId="4" w16cid:durableId="15769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42C44"/>
    <w:rsid w:val="0004360F"/>
    <w:rsid w:val="00054CB9"/>
    <w:rsid w:val="0006030A"/>
    <w:rsid w:val="00063365"/>
    <w:rsid w:val="00073490"/>
    <w:rsid w:val="00077294"/>
    <w:rsid w:val="0008608E"/>
    <w:rsid w:val="00087897"/>
    <w:rsid w:val="00092D31"/>
    <w:rsid w:val="000A06AA"/>
    <w:rsid w:val="000A689F"/>
    <w:rsid w:val="000B2D9D"/>
    <w:rsid w:val="000B32F3"/>
    <w:rsid w:val="000B6A79"/>
    <w:rsid w:val="000B7C05"/>
    <w:rsid w:val="000C0375"/>
    <w:rsid w:val="000C3057"/>
    <w:rsid w:val="000D31A8"/>
    <w:rsid w:val="000E08B2"/>
    <w:rsid w:val="000F12FE"/>
    <w:rsid w:val="000F1790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5C41"/>
    <w:rsid w:val="00167A15"/>
    <w:rsid w:val="00170588"/>
    <w:rsid w:val="001771D7"/>
    <w:rsid w:val="00182265"/>
    <w:rsid w:val="00185A32"/>
    <w:rsid w:val="00195AFA"/>
    <w:rsid w:val="00197D3B"/>
    <w:rsid w:val="001A183C"/>
    <w:rsid w:val="001A65DD"/>
    <w:rsid w:val="001A7110"/>
    <w:rsid w:val="001B7A70"/>
    <w:rsid w:val="001D1975"/>
    <w:rsid w:val="001D3453"/>
    <w:rsid w:val="001D4F1C"/>
    <w:rsid w:val="001D6BF4"/>
    <w:rsid w:val="001E3A94"/>
    <w:rsid w:val="001E4A89"/>
    <w:rsid w:val="001F2898"/>
    <w:rsid w:val="001F2EBB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7620"/>
    <w:rsid w:val="002B0809"/>
    <w:rsid w:val="002B11CB"/>
    <w:rsid w:val="002C071B"/>
    <w:rsid w:val="002C3268"/>
    <w:rsid w:val="002D26F3"/>
    <w:rsid w:val="002D40E6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32921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3E67E6"/>
    <w:rsid w:val="004001C8"/>
    <w:rsid w:val="00403308"/>
    <w:rsid w:val="00407577"/>
    <w:rsid w:val="00417936"/>
    <w:rsid w:val="00420E0F"/>
    <w:rsid w:val="0043329B"/>
    <w:rsid w:val="004403C8"/>
    <w:rsid w:val="00442E26"/>
    <w:rsid w:val="0044385B"/>
    <w:rsid w:val="00446D53"/>
    <w:rsid w:val="00447541"/>
    <w:rsid w:val="00455FB6"/>
    <w:rsid w:val="00456C81"/>
    <w:rsid w:val="00457C9A"/>
    <w:rsid w:val="004753C0"/>
    <w:rsid w:val="0048049E"/>
    <w:rsid w:val="0048137E"/>
    <w:rsid w:val="0048214E"/>
    <w:rsid w:val="004836F0"/>
    <w:rsid w:val="00490AE3"/>
    <w:rsid w:val="00491B63"/>
    <w:rsid w:val="00497169"/>
    <w:rsid w:val="004A4653"/>
    <w:rsid w:val="004A6097"/>
    <w:rsid w:val="004B08AC"/>
    <w:rsid w:val="004B3A4B"/>
    <w:rsid w:val="004B518E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C235D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4D84"/>
    <w:rsid w:val="006A6AA5"/>
    <w:rsid w:val="006B32C9"/>
    <w:rsid w:val="006B5A1F"/>
    <w:rsid w:val="006B5C3A"/>
    <w:rsid w:val="006B6BD9"/>
    <w:rsid w:val="006C13BC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15A"/>
    <w:rsid w:val="00707EF4"/>
    <w:rsid w:val="007201BE"/>
    <w:rsid w:val="00733453"/>
    <w:rsid w:val="0073638F"/>
    <w:rsid w:val="0073639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413C"/>
    <w:rsid w:val="007D3A01"/>
    <w:rsid w:val="007E2655"/>
    <w:rsid w:val="007E70B5"/>
    <w:rsid w:val="007F033B"/>
    <w:rsid w:val="007F481E"/>
    <w:rsid w:val="007F5E26"/>
    <w:rsid w:val="0080026B"/>
    <w:rsid w:val="00805FCA"/>
    <w:rsid w:val="00807AF3"/>
    <w:rsid w:val="00810036"/>
    <w:rsid w:val="008137C3"/>
    <w:rsid w:val="00813AB2"/>
    <w:rsid w:val="008200D4"/>
    <w:rsid w:val="00836D15"/>
    <w:rsid w:val="0085084E"/>
    <w:rsid w:val="008520A6"/>
    <w:rsid w:val="0087037F"/>
    <w:rsid w:val="00872DE9"/>
    <w:rsid w:val="008768BC"/>
    <w:rsid w:val="0088071D"/>
    <w:rsid w:val="00892B44"/>
    <w:rsid w:val="008935E5"/>
    <w:rsid w:val="00895487"/>
    <w:rsid w:val="008A4CD9"/>
    <w:rsid w:val="008B07B4"/>
    <w:rsid w:val="008B3811"/>
    <w:rsid w:val="008C2F59"/>
    <w:rsid w:val="008C7A50"/>
    <w:rsid w:val="008D7DDD"/>
    <w:rsid w:val="008E5F13"/>
    <w:rsid w:val="008F0878"/>
    <w:rsid w:val="008F64B8"/>
    <w:rsid w:val="009025C7"/>
    <w:rsid w:val="00906F37"/>
    <w:rsid w:val="0093536C"/>
    <w:rsid w:val="009375F8"/>
    <w:rsid w:val="0094109B"/>
    <w:rsid w:val="0095172E"/>
    <w:rsid w:val="00961146"/>
    <w:rsid w:val="0096298C"/>
    <w:rsid w:val="0096645E"/>
    <w:rsid w:val="00972751"/>
    <w:rsid w:val="00984269"/>
    <w:rsid w:val="009851A0"/>
    <w:rsid w:val="009904E0"/>
    <w:rsid w:val="00995D52"/>
    <w:rsid w:val="009A4A1D"/>
    <w:rsid w:val="009B091E"/>
    <w:rsid w:val="009B21A4"/>
    <w:rsid w:val="009B5096"/>
    <w:rsid w:val="009C3F13"/>
    <w:rsid w:val="009C4163"/>
    <w:rsid w:val="009C6914"/>
    <w:rsid w:val="009C7E50"/>
    <w:rsid w:val="009D37B6"/>
    <w:rsid w:val="009E2651"/>
    <w:rsid w:val="009E7E4F"/>
    <w:rsid w:val="009F58F2"/>
    <w:rsid w:val="009F5E38"/>
    <w:rsid w:val="009F7CED"/>
    <w:rsid w:val="00A06C1E"/>
    <w:rsid w:val="00A17C88"/>
    <w:rsid w:val="00A23EA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969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30C6"/>
    <w:rsid w:val="00B97078"/>
    <w:rsid w:val="00B97CB7"/>
    <w:rsid w:val="00BA5D78"/>
    <w:rsid w:val="00BB0733"/>
    <w:rsid w:val="00BC5EAB"/>
    <w:rsid w:val="00BC75C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85F"/>
    <w:rsid w:val="00CC5E8A"/>
    <w:rsid w:val="00CD54B8"/>
    <w:rsid w:val="00CD7811"/>
    <w:rsid w:val="00CD7992"/>
    <w:rsid w:val="00CD7DBB"/>
    <w:rsid w:val="00CE23FC"/>
    <w:rsid w:val="00CE352A"/>
    <w:rsid w:val="00CF2423"/>
    <w:rsid w:val="00D059E0"/>
    <w:rsid w:val="00D14484"/>
    <w:rsid w:val="00D16ED1"/>
    <w:rsid w:val="00D201B6"/>
    <w:rsid w:val="00D25E83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44CA"/>
    <w:rsid w:val="00DA70E4"/>
    <w:rsid w:val="00DB1CD9"/>
    <w:rsid w:val="00DB56A3"/>
    <w:rsid w:val="00DC5DD1"/>
    <w:rsid w:val="00DC6032"/>
    <w:rsid w:val="00DC6248"/>
    <w:rsid w:val="00DD49E5"/>
    <w:rsid w:val="00DE652C"/>
    <w:rsid w:val="00DE6E06"/>
    <w:rsid w:val="00DF55C3"/>
    <w:rsid w:val="00E0326B"/>
    <w:rsid w:val="00E17961"/>
    <w:rsid w:val="00E40B55"/>
    <w:rsid w:val="00E46865"/>
    <w:rsid w:val="00E65E0B"/>
    <w:rsid w:val="00E73D3B"/>
    <w:rsid w:val="00E7567F"/>
    <w:rsid w:val="00E8385D"/>
    <w:rsid w:val="00E86905"/>
    <w:rsid w:val="00E94678"/>
    <w:rsid w:val="00E94B14"/>
    <w:rsid w:val="00EA135B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201B4"/>
    <w:rsid w:val="00F21673"/>
    <w:rsid w:val="00F22250"/>
    <w:rsid w:val="00F231BE"/>
    <w:rsid w:val="00F25299"/>
    <w:rsid w:val="00F432F2"/>
    <w:rsid w:val="00F44974"/>
    <w:rsid w:val="00F534D1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0FF50F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nest.Martin@maine.gov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C1335C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54F8D"/>
    <w:rsid w:val="000F1790"/>
    <w:rsid w:val="00226443"/>
    <w:rsid w:val="002D40E6"/>
    <w:rsid w:val="003E67E6"/>
    <w:rsid w:val="004836F0"/>
    <w:rsid w:val="00607EC0"/>
    <w:rsid w:val="006A4D84"/>
    <w:rsid w:val="006C13BC"/>
    <w:rsid w:val="006D5855"/>
    <w:rsid w:val="0070715A"/>
    <w:rsid w:val="007D19C6"/>
    <w:rsid w:val="007D3A01"/>
    <w:rsid w:val="008142D0"/>
    <w:rsid w:val="008E5F13"/>
    <w:rsid w:val="009C4163"/>
    <w:rsid w:val="00A31861"/>
    <w:rsid w:val="00AA268C"/>
    <w:rsid w:val="00B14E84"/>
    <w:rsid w:val="00C1335C"/>
    <w:rsid w:val="00DA44CA"/>
    <w:rsid w:val="00E567A1"/>
    <w:rsid w:val="00F534D1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19FED28AA2D4484A070AC77A0939A67">
    <w:name w:val="519FED28AA2D4484A070AC77A0939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Porter, Lisa M.</cp:lastModifiedBy>
  <cp:revision>2</cp:revision>
  <cp:lastPrinted>2024-08-22T17:21:00Z</cp:lastPrinted>
  <dcterms:created xsi:type="dcterms:W3CDTF">2026-09-16T16:58:00Z</dcterms:created>
  <dcterms:modified xsi:type="dcterms:W3CDTF">2026-09-16T16:58:00Z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