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1BA493B6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211EE2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67D95442" w:rsidR="00C52059" w:rsidRPr="00F66F03" w:rsidRDefault="00211EE2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Leeds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5B92A3E2" w14:textId="06FF362F" w:rsidR="00144C7E" w:rsidRDefault="00211EE2" w:rsidP="00211EE2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discuss the proposed bridge improvements of </w:t>
          </w:r>
          <w:r w:rsidRPr="00211EE2">
            <w:rPr>
              <w:b/>
              <w:bCs/>
              <w:sz w:val="32"/>
              <w:szCs w:val="32"/>
            </w:rPr>
            <w:t>Stinchfield Bridge (#5002) over Dead River. Located 0.72 of a mile north of Ridge Road.</w:t>
          </w:r>
        </w:p>
      </w:sdtContent>
    </w:sdt>
    <w:p w14:paraId="23A6081E" w14:textId="77777777" w:rsidR="007201BE" w:rsidRDefault="007201BE" w:rsidP="00DA70E4">
      <w:pPr>
        <w:jc w:val="both"/>
      </w:pPr>
    </w:p>
    <w:p w14:paraId="339239C5" w14:textId="3AB199A4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211EE2">
            <w:rPr>
              <w:bCs/>
            </w:rPr>
            <w:t>September 23, 2026 through October 14, 2026.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13494546" w:rsidR="00366F5D" w:rsidRPr="00594762" w:rsidRDefault="00211EE2" w:rsidP="003C2B11">
      <w:pPr>
        <w:spacing w:line="192" w:lineRule="auto"/>
        <w:jc w:val="center"/>
      </w:pPr>
      <w:r>
        <w:t>Brian Nichols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4D46CFC1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211EE2">
        <w:t>207-446-6178</w:t>
      </w:r>
    </w:p>
    <w:p w14:paraId="16FDE0C0" w14:textId="03A79358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r w:rsidR="00211EE2">
        <w:t>Brian.Nichols@maine.gov</w:t>
      </w:r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2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3" w:history="1">
        <w:r w:rsidRPr="001671E0">
          <w:rPr>
            <w:rStyle w:val="Hyperlink"/>
            <w:bCs/>
          </w:rPr>
          <w:t>bit.ly/background-publicinvolvement</w:t>
        </w:r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1EA38640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211EE2">
        <w:rPr>
          <w:b/>
          <w:color w:val="5B9BD5" w:themeColor="accent5"/>
        </w:rPr>
        <w:t>26166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54662" w14:textId="77777777" w:rsidR="00A33D57" w:rsidRDefault="00A33D57">
      <w:r>
        <w:separator/>
      </w:r>
    </w:p>
  </w:endnote>
  <w:endnote w:type="continuationSeparator" w:id="0">
    <w:p w14:paraId="4C5BB4AF" w14:textId="77777777" w:rsidR="00A33D57" w:rsidRDefault="00A33D57">
      <w:r>
        <w:continuationSeparator/>
      </w:r>
    </w:p>
  </w:endnote>
  <w:endnote w:type="continuationNotice" w:id="1">
    <w:p w14:paraId="376CC18B" w14:textId="77777777" w:rsidR="00A33D57" w:rsidRDefault="00A33D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82236" w14:textId="77777777" w:rsidR="00A33D57" w:rsidRDefault="00A33D57">
      <w:r>
        <w:separator/>
      </w:r>
    </w:p>
  </w:footnote>
  <w:footnote w:type="continuationSeparator" w:id="0">
    <w:p w14:paraId="5486BA3A" w14:textId="77777777" w:rsidR="00A33D57" w:rsidRDefault="00A33D57">
      <w:r>
        <w:continuationSeparator/>
      </w:r>
    </w:p>
  </w:footnote>
  <w:footnote w:type="continuationNotice" w:id="1">
    <w:p w14:paraId="3FB886E5" w14:textId="77777777" w:rsidR="00A33D57" w:rsidRDefault="00A33D5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1EE2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46B0A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3D57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35ED"/>
    <w:rsid w:val="00DF55C3"/>
    <w:rsid w:val="00E0326B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8f175ebd865c4dd9ba55bcc15cfe3b3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torymaps.arcgis.com/stories/415913f8cfcf4fc5a5cc3039a8fe6dd4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226443"/>
    <w:rsid w:val="002F37DD"/>
    <w:rsid w:val="00346B0A"/>
    <w:rsid w:val="004836F0"/>
    <w:rsid w:val="00490D4C"/>
    <w:rsid w:val="00594675"/>
    <w:rsid w:val="006D5855"/>
    <w:rsid w:val="00752924"/>
    <w:rsid w:val="007C7EED"/>
    <w:rsid w:val="007D19C6"/>
    <w:rsid w:val="008142D0"/>
    <w:rsid w:val="00876F5E"/>
    <w:rsid w:val="00914210"/>
    <w:rsid w:val="00A64220"/>
    <w:rsid w:val="00EF227C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  <w:style w:type="paragraph" w:customStyle="1" w:styleId="20E112B2C57E4213BA5BB6AF51E1A336">
    <w:name w:val="20E112B2C57E4213BA5BB6AF51E1A336"/>
    <w:rsid w:val="00A64220"/>
  </w:style>
  <w:style w:type="paragraph" w:customStyle="1" w:styleId="4985689B0458402DBAD09E3DB784F5AD">
    <w:name w:val="4985689B0458402DBAD09E3DB784F5AD"/>
    <w:rsid w:val="00A64220"/>
  </w:style>
  <w:style w:type="paragraph" w:customStyle="1" w:styleId="60520E9C95E24C2883F073FE588A15B2">
    <w:name w:val="60520E9C95E24C2883F073FE588A15B2"/>
    <w:rsid w:val="00A642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9</cp:revision>
  <cp:lastPrinted>2024-08-22T17:21:00Z</cp:lastPrinted>
  <dcterms:created xsi:type="dcterms:W3CDTF">2024-08-28T17:16:00Z</dcterms:created>
  <dcterms:modified xsi:type="dcterms:W3CDTF">2026-09-01T18:10:00Z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