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6B6AD231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742564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5994FC14" w:rsidR="00C52059" w:rsidRPr="00F66F03" w:rsidRDefault="00742564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South Berwick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0AD767F0" w:rsidR="00144C7E" w:rsidRDefault="00742564" w:rsidP="00742564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the </w:t>
          </w:r>
          <w:r w:rsidRPr="00742564">
            <w:rPr>
              <w:b/>
              <w:bCs/>
              <w:sz w:val="32"/>
              <w:szCs w:val="32"/>
            </w:rPr>
            <w:t xml:space="preserve">proposed </w:t>
          </w:r>
          <w:bookmarkStart w:id="1" w:name="PROJ_DESC"/>
          <w:bookmarkEnd w:id="1"/>
          <w:r w:rsidRPr="00742564">
            <w:rPr>
              <w:b/>
              <w:bCs/>
              <w:sz w:val="32"/>
              <w:szCs w:val="32"/>
            </w:rPr>
            <w:t>Traffic signal installation and municipality funded pedestrian crossing, located at the intersection of Punkintown Road and Marshwood School on R</w:t>
          </w:r>
          <w:r>
            <w:rPr>
              <w:b/>
              <w:bCs/>
              <w:sz w:val="32"/>
              <w:szCs w:val="32"/>
            </w:rPr>
            <w:t>ou</w:t>
          </w:r>
          <w:r w:rsidRPr="00742564">
            <w:rPr>
              <w:b/>
              <w:bCs/>
              <w:sz w:val="32"/>
              <w:szCs w:val="32"/>
            </w:rPr>
            <w:t>t</w:t>
          </w:r>
          <w:r>
            <w:rPr>
              <w:b/>
              <w:bCs/>
              <w:sz w:val="32"/>
              <w:szCs w:val="32"/>
            </w:rPr>
            <w:t>e</w:t>
          </w:r>
          <w:r w:rsidRPr="00742564">
            <w:rPr>
              <w:b/>
              <w:bCs/>
              <w:sz w:val="32"/>
              <w:szCs w:val="32"/>
            </w:rPr>
            <w:t xml:space="preserve"> 236.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5D35DADD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742564">
            <w:rPr>
              <w:bCs/>
            </w:rPr>
            <w:t>August 10, 2026 through September 2,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5F862060" w:rsidR="00366F5D" w:rsidRPr="00594762" w:rsidRDefault="00742564" w:rsidP="003C2B11">
      <w:pPr>
        <w:spacing w:line="192" w:lineRule="auto"/>
        <w:jc w:val="center"/>
      </w:pPr>
      <w:r>
        <w:t>Joe Stilwell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2E2ED209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742564">
        <w:t>207-441-4510</w:t>
      </w:r>
    </w:p>
    <w:p w14:paraId="16FDE0C0" w14:textId="011C29C3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742564" w:rsidRPr="00742564">
          <w:rPr>
            <w:rStyle w:val="Hyperlink"/>
          </w:rPr>
          <w:t>Joseph.R.Stilwell@maine.gov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325BCB6C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742564">
        <w:rPr>
          <w:b/>
          <w:color w:val="5B9BD5" w:themeColor="accent5"/>
        </w:rPr>
        <w:t>29372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82EC4" w14:textId="77777777" w:rsidR="0037470A" w:rsidRDefault="0037470A">
      <w:r>
        <w:separator/>
      </w:r>
    </w:p>
  </w:endnote>
  <w:endnote w:type="continuationSeparator" w:id="0">
    <w:p w14:paraId="04156381" w14:textId="77777777" w:rsidR="0037470A" w:rsidRDefault="0037470A">
      <w:r>
        <w:continuationSeparator/>
      </w:r>
    </w:p>
  </w:endnote>
  <w:endnote w:type="continuationNotice" w:id="1">
    <w:p w14:paraId="109B17A1" w14:textId="77777777" w:rsidR="0037470A" w:rsidRDefault="003747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A42E" w14:textId="77777777" w:rsidR="0037470A" w:rsidRDefault="0037470A">
      <w:r>
        <w:separator/>
      </w:r>
    </w:p>
  </w:footnote>
  <w:footnote w:type="continuationSeparator" w:id="0">
    <w:p w14:paraId="4B02B8A5" w14:textId="77777777" w:rsidR="0037470A" w:rsidRDefault="0037470A">
      <w:r>
        <w:continuationSeparator/>
      </w:r>
    </w:p>
  </w:footnote>
  <w:footnote w:type="continuationNotice" w:id="1">
    <w:p w14:paraId="386A42AD" w14:textId="77777777" w:rsidR="0037470A" w:rsidRDefault="0037470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470A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4392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4256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194D"/>
    <w:rsid w:val="008C2F59"/>
    <w:rsid w:val="008C7A50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B5F36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744C0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Joseph.R.Stilwell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15239D"/>
    <w:rsid w:val="00226443"/>
    <w:rsid w:val="002F37DD"/>
    <w:rsid w:val="004836F0"/>
    <w:rsid w:val="00490D4C"/>
    <w:rsid w:val="006D5855"/>
    <w:rsid w:val="00752924"/>
    <w:rsid w:val="007C7EED"/>
    <w:rsid w:val="007D19C6"/>
    <w:rsid w:val="008142D0"/>
    <w:rsid w:val="00876F5E"/>
    <w:rsid w:val="008C194D"/>
    <w:rsid w:val="00914210"/>
    <w:rsid w:val="009E7E90"/>
    <w:rsid w:val="00A64220"/>
    <w:rsid w:val="00BB5F36"/>
    <w:rsid w:val="00EF227C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10</cp:revision>
  <cp:lastPrinted>2024-08-22T17:21:00Z</cp:lastPrinted>
  <dcterms:created xsi:type="dcterms:W3CDTF">2024-08-28T17:16:00Z</dcterms:created>
  <dcterms:modified xsi:type="dcterms:W3CDTF">2026-07-27T16:38:00Z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