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52D65" w14:textId="026AEFF5" w:rsidR="0007542D" w:rsidRDefault="00F66F03" w:rsidP="0007542D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00BFFF9E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3CE">
        <w:rPr>
          <w:b/>
          <w:bCs/>
          <w:sz w:val="32"/>
          <w:szCs w:val="32"/>
        </w:rPr>
        <w:t xml:space="preserve"> </w:t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E64FDD">
            <w:rPr>
              <w:b/>
              <w:bCs/>
              <w:sz w:val="32"/>
              <w:szCs w:val="32"/>
            </w:rPr>
            <w:t>Formal</w:t>
          </w:r>
        </w:sdtContent>
      </w:sdt>
    </w:p>
    <w:p w14:paraId="209F335C" w14:textId="5B0EAD01" w:rsidR="00DE6034" w:rsidRDefault="0007542D" w:rsidP="0007542D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282F934C" wp14:editId="067AA4E7">
            <wp:simplePos x="0" y="0"/>
            <wp:positionH relativeFrom="margin">
              <wp:posOffset>4747260</wp:posOffset>
            </wp:positionH>
            <wp:positionV relativeFrom="paragraph">
              <wp:posOffset>10160</wp:posOffset>
            </wp:positionV>
            <wp:extent cx="1583397" cy="609600"/>
            <wp:effectExtent l="0" t="0" r="0" b="0"/>
            <wp:wrapNone/>
            <wp:docPr id="618543988" name="Picture 4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543988" name="Picture 4" descr="Logo, company nam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85" t="27879" r="11111" b="26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397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2097" w:rsidRPr="00342097">
        <w:rPr>
          <w:b/>
          <w:bCs/>
          <w:sz w:val="32"/>
          <w:szCs w:val="32"/>
        </w:rPr>
        <w:t xml:space="preserve">In </w:t>
      </w:r>
      <w:r w:rsidR="00342097">
        <w:rPr>
          <w:b/>
          <w:bCs/>
          <w:sz w:val="32"/>
          <w:szCs w:val="32"/>
        </w:rPr>
        <w:t>P</w:t>
      </w:r>
      <w:r w:rsidR="00342097" w:rsidRPr="00342097">
        <w:rPr>
          <w:b/>
          <w:bCs/>
          <w:sz w:val="32"/>
          <w:szCs w:val="32"/>
        </w:rPr>
        <w:t>erson</w:t>
      </w:r>
      <w:r w:rsidR="00342097">
        <w:rPr>
          <w:b/>
          <w:bCs/>
          <w:sz w:val="32"/>
          <w:szCs w:val="32"/>
        </w:rPr>
        <w:t>/</w:t>
      </w:r>
      <w:r w:rsidR="006D38E2">
        <w:rPr>
          <w:b/>
          <w:bCs/>
          <w:sz w:val="32"/>
          <w:szCs w:val="32"/>
        </w:rPr>
        <w:t xml:space="preserve">On-Demand </w:t>
      </w:r>
    </w:p>
    <w:p w14:paraId="0AC6639A" w14:textId="05158F2F" w:rsidR="006F1DA0" w:rsidRDefault="006F1DA0" w:rsidP="00F66F03">
      <w:pPr>
        <w:jc w:val="center"/>
        <w:rPr>
          <w:b/>
          <w:bCs/>
          <w:sz w:val="32"/>
          <w:szCs w:val="32"/>
        </w:rPr>
      </w:pPr>
    </w:p>
    <w:p w14:paraId="77E7BAD2" w14:textId="6A73FA28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  <w:r w:rsidR="00342097">
        <w:rPr>
          <w:b/>
          <w:bCs/>
          <w:sz w:val="32"/>
          <w:szCs w:val="32"/>
        </w:rPr>
        <w:t>S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286E91EA" w:rsidR="00C52059" w:rsidRPr="00F66F03" w:rsidRDefault="00342097" w:rsidP="00462F46">
          <w:pPr>
            <w:ind w:left="720" w:firstLine="720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Lubec</w:t>
          </w:r>
          <w:r w:rsidR="0007542D">
            <w:rPr>
              <w:b/>
              <w:bCs/>
              <w:sz w:val="32"/>
              <w:szCs w:val="32"/>
            </w:rPr>
            <w:t>, Maine and Welshpool, New Brunswick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p w14:paraId="6114C57F" w14:textId="0B5023B2" w:rsidR="00342097" w:rsidRPr="00342097" w:rsidRDefault="00342097" w:rsidP="00342097">
          <w:pPr>
            <w:rPr>
              <w:rFonts w:ascii="Aptos" w:eastAsiaTheme="minorHAnsi" w:hAnsi="Aptos" w:cs="Aptos"/>
              <w:sz w:val="22"/>
              <w:szCs w:val="22"/>
            </w:rPr>
          </w:pPr>
          <w:r w:rsidRPr="00342097">
            <w:rPr>
              <w:sz w:val="22"/>
              <w:szCs w:val="22"/>
            </w:rPr>
            <w:t>The Maine Department of Transportation</w:t>
          </w:r>
          <w:r w:rsidR="0007542D">
            <w:rPr>
              <w:sz w:val="22"/>
              <w:szCs w:val="22"/>
            </w:rPr>
            <w:t xml:space="preserve"> (MaineDOT)</w:t>
          </w:r>
          <w:r w:rsidRPr="00342097">
            <w:rPr>
              <w:sz w:val="22"/>
              <w:szCs w:val="22"/>
            </w:rPr>
            <w:t xml:space="preserve"> in conjunction with the New Brunswick Department of Transportation and Infrastructure </w:t>
          </w:r>
          <w:r w:rsidR="0007542D">
            <w:rPr>
              <w:sz w:val="22"/>
              <w:szCs w:val="22"/>
            </w:rPr>
            <w:t xml:space="preserve">(NBDTI) </w:t>
          </w:r>
          <w:r w:rsidRPr="00342097">
            <w:rPr>
              <w:sz w:val="22"/>
              <w:szCs w:val="22"/>
            </w:rPr>
            <w:t xml:space="preserve">will be holding open houses to obtain public feedback related to a </w:t>
          </w:r>
          <w:r w:rsidR="0007542D">
            <w:rPr>
              <w:sz w:val="22"/>
              <w:szCs w:val="22"/>
            </w:rPr>
            <w:t>b</w:t>
          </w:r>
          <w:r w:rsidRPr="00342097">
            <w:rPr>
              <w:sz w:val="22"/>
              <w:szCs w:val="22"/>
            </w:rPr>
            <w:t xml:space="preserve">ridge </w:t>
          </w:r>
          <w:r w:rsidR="0007542D">
            <w:rPr>
              <w:sz w:val="22"/>
              <w:szCs w:val="22"/>
            </w:rPr>
            <w:t>i</w:t>
          </w:r>
          <w:r w:rsidRPr="00342097">
            <w:rPr>
              <w:sz w:val="22"/>
              <w:szCs w:val="22"/>
            </w:rPr>
            <w:t>mprovement project for the FDR Memorial Bridge #5978</w:t>
          </w:r>
          <w:r w:rsidR="0007542D">
            <w:rPr>
              <w:sz w:val="22"/>
              <w:szCs w:val="22"/>
            </w:rPr>
            <w:t xml:space="preserve">/C076 </w:t>
          </w:r>
          <w:r w:rsidRPr="00342097">
            <w:rPr>
              <w:sz w:val="22"/>
              <w:szCs w:val="22"/>
            </w:rPr>
            <w:t xml:space="preserve">connecting Lubec, Maine with Welshpool, New Brunswick. The open houses will begin with a brief presentation of information followed by </w:t>
          </w:r>
          <w:r w:rsidR="0007542D">
            <w:rPr>
              <w:sz w:val="22"/>
              <w:szCs w:val="22"/>
            </w:rPr>
            <w:t>providi</w:t>
          </w:r>
          <w:r w:rsidRPr="00342097">
            <w:rPr>
              <w:sz w:val="22"/>
              <w:szCs w:val="22"/>
            </w:rPr>
            <w:t xml:space="preserve">ng the </w:t>
          </w:r>
          <w:proofErr w:type="gramStart"/>
          <w:r w:rsidRPr="00342097">
            <w:rPr>
              <w:sz w:val="22"/>
              <w:szCs w:val="22"/>
            </w:rPr>
            <w:t>public</w:t>
          </w:r>
          <w:proofErr w:type="gramEnd"/>
          <w:r w:rsidRPr="00342097">
            <w:rPr>
              <w:sz w:val="22"/>
              <w:szCs w:val="22"/>
            </w:rPr>
            <w:t xml:space="preserve"> the opportunity to view presentation materials and provide feedback.</w:t>
          </w:r>
        </w:p>
        <w:p w14:paraId="5B92A3E2" w14:textId="74E98E8C" w:rsidR="00144C7E" w:rsidRDefault="001E239E" w:rsidP="006468E7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</w:p>
      </w:sdtContent>
    </w:sdt>
    <w:p w14:paraId="339239C5" w14:textId="1A75FCB2" w:rsidR="006F1DA0" w:rsidRPr="00342097" w:rsidRDefault="003C41F6" w:rsidP="006F1DA0">
      <w:pPr>
        <w:rPr>
          <w:bCs/>
          <w:color w:val="0070C0"/>
          <w:sz w:val="22"/>
          <w:szCs w:val="22"/>
        </w:rPr>
      </w:pPr>
      <w:r w:rsidRPr="00342097">
        <w:rPr>
          <w:sz w:val="22"/>
          <w:szCs w:val="22"/>
        </w:rPr>
        <w:t xml:space="preserve">MaineDOT invites and encourages you to attend </w:t>
      </w:r>
      <w:r w:rsidR="0007542D">
        <w:rPr>
          <w:sz w:val="22"/>
          <w:szCs w:val="22"/>
        </w:rPr>
        <w:t>either the</w:t>
      </w:r>
      <w:r w:rsidRPr="00342097">
        <w:rPr>
          <w:sz w:val="22"/>
          <w:szCs w:val="22"/>
        </w:rPr>
        <w:t xml:space="preserve"> </w:t>
      </w:r>
      <w:r w:rsidR="00342097" w:rsidRPr="00342097">
        <w:rPr>
          <w:sz w:val="22"/>
          <w:szCs w:val="22"/>
        </w:rPr>
        <w:t xml:space="preserve">in-person or </w:t>
      </w:r>
      <w:r w:rsidR="006F1DA0" w:rsidRPr="00342097">
        <w:rPr>
          <w:bCs/>
          <w:sz w:val="22"/>
          <w:szCs w:val="22"/>
        </w:rPr>
        <w:t xml:space="preserve">on-demand public meeting </w:t>
      </w:r>
      <w:r w:rsidRPr="00342097">
        <w:rPr>
          <w:bCs/>
          <w:sz w:val="22"/>
          <w:szCs w:val="22"/>
        </w:rPr>
        <w:t>to</w:t>
      </w:r>
      <w:r w:rsidR="006F1DA0" w:rsidRPr="00342097">
        <w:rPr>
          <w:bCs/>
          <w:sz w:val="22"/>
          <w:szCs w:val="22"/>
        </w:rPr>
        <w:t xml:space="preserve"> provide information about the proposed project.</w:t>
      </w:r>
      <w:r w:rsidR="00765FC6" w:rsidRPr="00342097">
        <w:rPr>
          <w:bCs/>
          <w:sz w:val="22"/>
          <w:szCs w:val="22"/>
        </w:rPr>
        <w:t xml:space="preserve"> </w:t>
      </w:r>
      <w:r w:rsidR="00342097" w:rsidRPr="00342097">
        <w:rPr>
          <w:bCs/>
          <w:sz w:val="22"/>
          <w:szCs w:val="22"/>
        </w:rPr>
        <w:t xml:space="preserve">The on-demand meeting </w:t>
      </w:r>
      <w:r w:rsidR="006F1DA0" w:rsidRPr="00342097">
        <w:rPr>
          <w:bCs/>
          <w:sz w:val="22"/>
          <w:szCs w:val="22"/>
        </w:rPr>
        <w:t xml:space="preserve">can be viewed at any time during the </w:t>
      </w:r>
      <w:r w:rsidR="00EC2E90" w:rsidRPr="00342097">
        <w:rPr>
          <w:bCs/>
          <w:sz w:val="22"/>
          <w:szCs w:val="22"/>
        </w:rPr>
        <w:t xml:space="preserve">formal </w:t>
      </w:r>
      <w:r w:rsidR="006F1DA0" w:rsidRPr="00342097">
        <w:rPr>
          <w:bCs/>
          <w:sz w:val="22"/>
          <w:szCs w:val="22"/>
        </w:rPr>
        <w:t xml:space="preserve">comment period and allows for online comments and questions that will be answered by MaineDOT </w:t>
      </w:r>
      <w:r w:rsidR="0007542D">
        <w:rPr>
          <w:bCs/>
          <w:sz w:val="22"/>
          <w:szCs w:val="22"/>
        </w:rPr>
        <w:t xml:space="preserve">and NBDTI </w:t>
      </w:r>
      <w:r w:rsidR="006F1DA0" w:rsidRPr="00342097">
        <w:rPr>
          <w:bCs/>
          <w:sz w:val="22"/>
          <w:szCs w:val="22"/>
        </w:rPr>
        <w:t>staff. The formal comment period</w:t>
      </w:r>
      <w:r w:rsidR="00342097" w:rsidRPr="00342097">
        <w:rPr>
          <w:bCs/>
          <w:sz w:val="22"/>
          <w:szCs w:val="22"/>
        </w:rPr>
        <w:t xml:space="preserve"> for the on-demand meeting</w:t>
      </w:r>
      <w:r w:rsidR="006F1DA0" w:rsidRPr="00342097">
        <w:rPr>
          <w:bCs/>
          <w:sz w:val="22"/>
          <w:szCs w:val="22"/>
        </w:rPr>
        <w:t xml:space="preserve"> will last from</w:t>
      </w:r>
      <w:r w:rsidR="009B091E" w:rsidRPr="00342097">
        <w:rPr>
          <w:bCs/>
          <w:sz w:val="22"/>
          <w:szCs w:val="22"/>
        </w:rPr>
        <w:t xml:space="preserve"> </w:t>
      </w:r>
      <w:sdt>
        <w:sdtPr>
          <w:rPr>
            <w:bCs/>
            <w:sz w:val="22"/>
            <w:szCs w:val="22"/>
          </w:rPr>
          <w:id w:val="2061828243"/>
          <w:placeholder>
            <w:docPart w:val="34E35DF035454A658270405E1B27E961"/>
          </w:placeholder>
        </w:sdtPr>
        <w:sdtEndPr/>
        <w:sdtContent>
          <w:r w:rsidR="001E1EEB">
            <w:rPr>
              <w:bCs/>
              <w:sz w:val="22"/>
              <w:szCs w:val="22"/>
            </w:rPr>
            <w:t>June 23,</w:t>
          </w:r>
          <w:r w:rsidR="006468E7" w:rsidRPr="00342097">
            <w:rPr>
              <w:bCs/>
              <w:sz w:val="22"/>
              <w:szCs w:val="22"/>
            </w:rPr>
            <w:t xml:space="preserve"> </w:t>
          </w:r>
          <w:proofErr w:type="gramStart"/>
          <w:r w:rsidR="006468E7" w:rsidRPr="00342097">
            <w:rPr>
              <w:bCs/>
              <w:sz w:val="22"/>
              <w:szCs w:val="22"/>
            </w:rPr>
            <w:t>2026</w:t>
          </w:r>
          <w:proofErr w:type="gramEnd"/>
          <w:r w:rsidR="006468E7" w:rsidRPr="00342097">
            <w:rPr>
              <w:bCs/>
              <w:sz w:val="22"/>
              <w:szCs w:val="22"/>
            </w:rPr>
            <w:t xml:space="preserve"> through </w:t>
          </w:r>
          <w:r w:rsidR="001E1EEB">
            <w:rPr>
              <w:bCs/>
              <w:sz w:val="22"/>
              <w:szCs w:val="22"/>
            </w:rPr>
            <w:t>July 8</w:t>
          </w:r>
          <w:r w:rsidR="006468E7" w:rsidRPr="00342097">
            <w:rPr>
              <w:bCs/>
              <w:sz w:val="22"/>
              <w:szCs w:val="22"/>
            </w:rPr>
            <w:t>, 2026</w:t>
          </w:r>
          <w:r w:rsidR="00E64FDD" w:rsidRPr="00342097">
            <w:rPr>
              <w:bCs/>
              <w:sz w:val="22"/>
              <w:szCs w:val="22"/>
            </w:rPr>
            <w:t>.</w:t>
          </w:r>
        </w:sdtContent>
      </w:sdt>
    </w:p>
    <w:p w14:paraId="453272E3" w14:textId="77777777" w:rsidR="00342097" w:rsidRDefault="00342097" w:rsidP="00342097"/>
    <w:p w14:paraId="0BBF105D" w14:textId="72635F6E" w:rsidR="00DE6E06" w:rsidRPr="00342097" w:rsidRDefault="00342097" w:rsidP="00342097">
      <w:pPr>
        <w:rPr>
          <w:sz w:val="22"/>
          <w:szCs w:val="22"/>
        </w:rPr>
      </w:pPr>
      <w:r w:rsidRPr="00342097">
        <w:rPr>
          <w:sz w:val="22"/>
          <w:szCs w:val="22"/>
        </w:rPr>
        <w:t xml:space="preserve">The in-person meetings will take place on </w:t>
      </w:r>
      <w:r w:rsidR="001E1EEB">
        <w:rPr>
          <w:sz w:val="22"/>
          <w:szCs w:val="22"/>
        </w:rPr>
        <w:t>June 24,</w:t>
      </w:r>
      <w:r w:rsidRPr="00342097">
        <w:rPr>
          <w:sz w:val="22"/>
          <w:szCs w:val="22"/>
        </w:rPr>
        <w:t xml:space="preserve"> </w:t>
      </w:r>
      <w:proofErr w:type="gramStart"/>
      <w:r w:rsidRPr="00342097">
        <w:rPr>
          <w:sz w:val="22"/>
          <w:szCs w:val="22"/>
        </w:rPr>
        <w:t>2026</w:t>
      </w:r>
      <w:proofErr w:type="gramEnd"/>
      <w:r w:rsidRPr="00342097">
        <w:rPr>
          <w:sz w:val="22"/>
          <w:szCs w:val="22"/>
        </w:rPr>
        <w:t xml:space="preserve"> at the following locations and times:</w:t>
      </w:r>
    </w:p>
    <w:p w14:paraId="6E8BC31B" w14:textId="430BB6B4" w:rsidR="00342097" w:rsidRDefault="00342097" w:rsidP="00FC3788">
      <w:pPr>
        <w:spacing w:line="192" w:lineRule="auto"/>
      </w:pPr>
    </w:p>
    <w:p w14:paraId="6FBF7B93" w14:textId="06A7B258" w:rsidR="00342097" w:rsidRDefault="00342097" w:rsidP="00FC3788">
      <w:pPr>
        <w:spacing w:line="192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4751C9" wp14:editId="3B8C9344">
                <wp:simplePos x="0" y="0"/>
                <wp:positionH relativeFrom="column">
                  <wp:posOffset>2924175</wp:posOffset>
                </wp:positionH>
                <wp:positionV relativeFrom="paragraph">
                  <wp:posOffset>86360</wp:posOffset>
                </wp:positionV>
                <wp:extent cx="2990850" cy="786130"/>
                <wp:effectExtent l="0" t="0" r="0" b="0"/>
                <wp:wrapSquare wrapText="bothSides"/>
                <wp:docPr id="1653201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786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72EBE" w14:textId="2E728A80" w:rsidR="00342097" w:rsidRDefault="00342097" w:rsidP="00342097">
                            <w:pPr>
                              <w:jc w:val="center"/>
                              <w:rPr>
                                <w:rFonts w:ascii="Aptos" w:eastAsiaTheme="minorHAnsi" w:hAnsi="Aptos" w:cs="Apto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7:00pm-9:00pm (EST)</w:t>
                            </w:r>
                          </w:p>
                          <w:p w14:paraId="3AD9348C" w14:textId="1BE2F14E" w:rsidR="00342097" w:rsidRDefault="00342097" w:rsidP="0034209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7849E8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Lubec Elementary School</w:t>
                            </w:r>
                            <w:r w:rsidR="001E1EE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9C1ACB6" w14:textId="2D530453" w:rsidR="00342097" w:rsidRDefault="00342097" w:rsidP="00342097">
                            <w:pPr>
                              <w:ind w:firstLine="7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44 South Street</w:t>
                            </w:r>
                          </w:p>
                          <w:p w14:paraId="560B9164" w14:textId="36820BC8" w:rsidR="00342097" w:rsidRDefault="00342097" w:rsidP="00342097">
                            <w:pPr>
                              <w:ind w:firstLine="7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Lubec, ME</w:t>
                            </w:r>
                          </w:p>
                          <w:p w14:paraId="4D8F716A" w14:textId="16FF5766" w:rsidR="00342097" w:rsidRDefault="003420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751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0.25pt;margin-top:6.8pt;width:235.5pt;height:61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" stroked="f">
                <v:textbox>
                  <w:txbxContent>
                    <w:p w14:paraId="79472EBE" w14:textId="2E728A80" w:rsidR="00342097" w:rsidRDefault="00342097" w:rsidP="00342097">
                      <w:pPr>
                        <w:jc w:val="center"/>
                        <w:rPr>
                          <w:rFonts w:ascii="Aptos" w:eastAsiaTheme="minorHAnsi" w:hAnsi="Aptos" w:cs="Aptos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7:00pm-9:00pm (EST)</w:t>
                      </w:r>
                    </w:p>
                    <w:p w14:paraId="3AD9348C" w14:textId="1BE2F14E" w:rsidR="00342097" w:rsidRDefault="00342097" w:rsidP="00342097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="007849E8">
                        <w:rPr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sz w:val="22"/>
                          <w:szCs w:val="22"/>
                        </w:rPr>
                        <w:t xml:space="preserve"> Lubec Elementary School</w:t>
                      </w:r>
                      <w:r w:rsidR="001E1EEB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39C1ACB6" w14:textId="2D530453" w:rsidR="00342097" w:rsidRDefault="00342097" w:rsidP="00342097">
                      <w:pPr>
                        <w:ind w:firstLine="7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44 South Street</w:t>
                      </w:r>
                    </w:p>
                    <w:p w14:paraId="560B9164" w14:textId="36820BC8" w:rsidR="00342097" w:rsidRDefault="00342097" w:rsidP="00342097">
                      <w:pPr>
                        <w:ind w:firstLine="7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        Lubec, ME</w:t>
                      </w:r>
                    </w:p>
                    <w:p w14:paraId="4D8F716A" w14:textId="16FF5766" w:rsidR="00342097" w:rsidRDefault="00342097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808E79" wp14:editId="6FB726E7">
                <wp:simplePos x="0" y="0"/>
                <wp:positionH relativeFrom="column">
                  <wp:posOffset>472440</wp:posOffset>
                </wp:positionH>
                <wp:positionV relativeFrom="paragraph">
                  <wp:posOffset>81915</wp:posOffset>
                </wp:positionV>
                <wp:extent cx="2360930" cy="78486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217F0" w14:textId="4881AEE4" w:rsidR="00342097" w:rsidRPr="00342097" w:rsidRDefault="001E1EEB" w:rsidP="00342097">
                            <w:pPr>
                              <w:jc w:val="center"/>
                              <w:rPr>
                                <w:rFonts w:ascii="Aptos" w:eastAsiaTheme="minorHAnsi" w:hAnsi="Aptos" w:cs="Aptos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  <w:r w:rsidR="00342097" w:rsidRPr="00342097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:00pm-</w:t>
                            </w:r>
                            <w: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  <w:r w:rsidR="00342097" w:rsidRPr="00342097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:00pm (AST)</w:t>
                            </w:r>
                          </w:p>
                          <w:p w14:paraId="041D425C" w14:textId="1E81BE0E" w:rsidR="00342097" w:rsidRPr="00342097" w:rsidRDefault="00342097" w:rsidP="00342097">
                            <w:pP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42097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Campobello Consolidated School</w:t>
                            </w:r>
                          </w:p>
                          <w:p w14:paraId="718773BF" w14:textId="77777777" w:rsidR="00342097" w:rsidRPr="00342097" w:rsidRDefault="00342097" w:rsidP="00342097">
                            <w:pP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42097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              1722 Route 774</w:t>
                            </w:r>
                          </w:p>
                          <w:p w14:paraId="74706CA8" w14:textId="77777777" w:rsidR="00342097" w:rsidRPr="00342097" w:rsidRDefault="00342097" w:rsidP="00342097">
                            <w:pPr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42097">
                              <w:rPr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              Wilson’s Beach, NB</w:t>
                            </w:r>
                          </w:p>
                          <w:p w14:paraId="1A44B434" w14:textId="57144A27" w:rsidR="00342097" w:rsidRPr="00342097" w:rsidRDefault="00342097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08E79" id="_x0000_s1027" type="#_x0000_t202" style="position:absolute;margin-left:37.2pt;margin-top:6.45pt;width:185.9pt;height:61.8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" stroked="f">
                <v:textbox>
                  <w:txbxContent>
                    <w:p w14:paraId="6FC217F0" w14:textId="4881AEE4" w:rsidR="00342097" w:rsidRPr="00342097" w:rsidRDefault="001E1EEB" w:rsidP="00342097">
                      <w:pPr>
                        <w:jc w:val="center"/>
                        <w:rPr>
                          <w:rFonts w:ascii="Aptos" w:eastAsiaTheme="minorHAnsi" w:hAnsi="Aptos" w:cs="Aptos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</w:t>
                      </w:r>
                      <w:r w:rsidR="00342097" w:rsidRPr="00342097"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:00pm-</w:t>
                      </w:r>
                      <w: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</w:t>
                      </w:r>
                      <w:r w:rsidR="00342097" w:rsidRPr="00342097"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:00pm (AST)</w:t>
                      </w:r>
                    </w:p>
                    <w:p w14:paraId="041D425C" w14:textId="1E81BE0E" w:rsidR="00342097" w:rsidRPr="00342097" w:rsidRDefault="00342097" w:rsidP="00342097">
                      <w:pP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42097"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Campobello Consolidated School</w:t>
                      </w:r>
                    </w:p>
                    <w:p w14:paraId="718773BF" w14:textId="77777777" w:rsidR="00342097" w:rsidRPr="00342097" w:rsidRDefault="00342097" w:rsidP="00342097">
                      <w:pP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42097"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              1722 Route 774</w:t>
                      </w:r>
                    </w:p>
                    <w:p w14:paraId="74706CA8" w14:textId="77777777" w:rsidR="00342097" w:rsidRPr="00342097" w:rsidRDefault="00342097" w:rsidP="00342097">
                      <w:pPr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42097">
                        <w:rPr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              Wilson’s Beach, NB</w:t>
                      </w:r>
                    </w:p>
                    <w:p w14:paraId="1A44B434" w14:textId="57144A27" w:rsidR="00342097" w:rsidRPr="00342097" w:rsidRDefault="00342097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CC2409" w14:textId="7FC6BF59" w:rsidR="00342097" w:rsidRDefault="00342097" w:rsidP="00FC3788">
      <w:pPr>
        <w:spacing w:line="192" w:lineRule="auto"/>
      </w:pPr>
    </w:p>
    <w:p w14:paraId="4B3B164A" w14:textId="3393A2FA" w:rsidR="00342097" w:rsidRDefault="00342097" w:rsidP="00FC3788">
      <w:pPr>
        <w:spacing w:line="192" w:lineRule="auto"/>
      </w:pPr>
    </w:p>
    <w:p w14:paraId="19B2D12D" w14:textId="5F3C6829" w:rsidR="00342097" w:rsidRDefault="00342097" w:rsidP="00FC3788">
      <w:pPr>
        <w:spacing w:line="192" w:lineRule="auto"/>
      </w:pPr>
    </w:p>
    <w:p w14:paraId="77B7F3A9" w14:textId="51C12FDB" w:rsidR="00342097" w:rsidRDefault="00342097" w:rsidP="00FC3788">
      <w:pPr>
        <w:spacing w:line="192" w:lineRule="auto"/>
      </w:pPr>
    </w:p>
    <w:p w14:paraId="4461A3E1" w14:textId="22D80D1B" w:rsidR="00342097" w:rsidRDefault="00342097" w:rsidP="00FC3788">
      <w:pPr>
        <w:spacing w:line="192" w:lineRule="auto"/>
      </w:pPr>
    </w:p>
    <w:p w14:paraId="4790C791" w14:textId="2C820DEF" w:rsidR="00342097" w:rsidRDefault="00342097" w:rsidP="00FC3788">
      <w:pPr>
        <w:spacing w:line="192" w:lineRule="auto"/>
      </w:pPr>
    </w:p>
    <w:p w14:paraId="5F45980F" w14:textId="77777777" w:rsidR="00342097" w:rsidRPr="001A5B93" w:rsidRDefault="00342097" w:rsidP="00342097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2" w:history="1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0BE755F0" w14:textId="77777777" w:rsidR="00342097" w:rsidRDefault="00342097" w:rsidP="00342097">
      <w:pPr>
        <w:jc w:val="center"/>
        <w:rPr>
          <w:b/>
        </w:rPr>
      </w:pPr>
    </w:p>
    <w:p w14:paraId="43169AFD" w14:textId="77777777" w:rsidR="00342097" w:rsidRPr="00FC5EEF" w:rsidRDefault="00342097" w:rsidP="00342097">
      <w:pPr>
        <w:rPr>
          <w:bCs/>
          <w:color w:val="3636DE"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</w:t>
      </w:r>
      <w:proofErr w:type="gramStart"/>
      <w:r>
        <w:rPr>
          <w:bCs/>
        </w:rPr>
        <w:t>accommodations</w:t>
      </w:r>
      <w:proofErr w:type="gramEnd"/>
      <w:r>
        <w:rPr>
          <w:bCs/>
        </w:rPr>
        <w:t xml:space="preserve"> you may request for all types of meetings, please see the link to our Background Information page. </w:t>
      </w:r>
      <w:hyperlink r:id="rId13" w:history="1">
        <w:r w:rsidRPr="00FC5EEF">
          <w:rPr>
            <w:rStyle w:val="Hyperlink"/>
            <w:bCs/>
            <w:color w:val="3636DE"/>
          </w:rPr>
          <w:t>bit.ly/background-</w:t>
        </w:r>
        <w:proofErr w:type="spellStart"/>
        <w:r w:rsidRPr="00FC5EEF">
          <w:rPr>
            <w:rStyle w:val="Hyperlink"/>
            <w:bCs/>
            <w:color w:val="3636DE"/>
          </w:rPr>
          <w:t>publicinvolvement</w:t>
        </w:r>
        <w:proofErr w:type="spellEnd"/>
      </w:hyperlink>
      <w:r w:rsidRPr="00FC5EEF">
        <w:rPr>
          <w:bCs/>
          <w:color w:val="3636DE"/>
        </w:rPr>
        <w:t xml:space="preserve">. </w:t>
      </w:r>
    </w:p>
    <w:p w14:paraId="5544C2B6" w14:textId="77777777" w:rsidR="00342097" w:rsidRDefault="00342097" w:rsidP="00342097">
      <w:pPr>
        <w:jc w:val="center"/>
        <w:rPr>
          <w:b/>
        </w:rPr>
      </w:pPr>
    </w:p>
    <w:p w14:paraId="3BE37270" w14:textId="48C4ECFE" w:rsidR="00A73402" w:rsidRDefault="00342097" w:rsidP="00FC3788">
      <w:pPr>
        <w:spacing w:line="192" w:lineRule="auto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3455C78A">
            <wp:simplePos x="0" y="0"/>
            <wp:positionH relativeFrom="column">
              <wp:posOffset>5017770</wp:posOffset>
            </wp:positionH>
            <wp:positionV relativeFrom="paragraph">
              <wp:posOffset>236855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30A" w:rsidRPr="00F66F03">
        <w:t xml:space="preserve">Questions, comments, or inquiries can be </w:t>
      </w:r>
      <w:r w:rsidR="007062CB">
        <w:t xml:space="preserve">made at the </w:t>
      </w:r>
      <w:r>
        <w:t xml:space="preserve">in person or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0936FA61" w:rsidR="003C2B11" w:rsidRDefault="003C2B11" w:rsidP="003C2B11">
      <w:pPr>
        <w:spacing w:line="192" w:lineRule="auto"/>
      </w:pPr>
    </w:p>
    <w:p w14:paraId="20171B2D" w14:textId="7E0601F4" w:rsidR="00882382" w:rsidRPr="00882382" w:rsidRDefault="00882382" w:rsidP="00882382">
      <w:pPr>
        <w:spacing w:line="192" w:lineRule="auto"/>
        <w:jc w:val="both"/>
        <w:rPr>
          <w:b/>
          <w:bCs/>
          <w:sz w:val="22"/>
          <w:szCs w:val="22"/>
        </w:rPr>
      </w:pPr>
      <w:r w:rsidRPr="00882382">
        <w:rPr>
          <w:b/>
          <w:bCs/>
          <w:sz w:val="22"/>
          <w:szCs w:val="22"/>
        </w:rPr>
        <w:t>MaineDOT Contact: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NBDTI Contact:</w:t>
      </w:r>
    </w:p>
    <w:p w14:paraId="5878F6AE" w14:textId="3A54F609" w:rsidR="00366F5D" w:rsidRDefault="00342097" w:rsidP="00882382">
      <w:pPr>
        <w:spacing w:line="192" w:lineRule="auto"/>
        <w:jc w:val="both"/>
        <w:rPr>
          <w:sz w:val="22"/>
          <w:szCs w:val="22"/>
        </w:rPr>
      </w:pPr>
      <w:r w:rsidRPr="00882382">
        <w:rPr>
          <w:sz w:val="22"/>
          <w:szCs w:val="22"/>
        </w:rPr>
        <w:t>Gerald Dostie</w:t>
      </w:r>
      <w:r w:rsidR="00E403CE">
        <w:rPr>
          <w:sz w:val="22"/>
          <w:szCs w:val="22"/>
        </w:rPr>
        <w:tab/>
      </w:r>
      <w:r w:rsidR="00E403CE">
        <w:rPr>
          <w:sz w:val="22"/>
          <w:szCs w:val="22"/>
        </w:rPr>
        <w:tab/>
      </w:r>
      <w:r w:rsidR="00E403CE">
        <w:rPr>
          <w:sz w:val="22"/>
          <w:szCs w:val="22"/>
        </w:rPr>
        <w:tab/>
      </w:r>
      <w:r w:rsidR="00E403CE">
        <w:rPr>
          <w:sz w:val="22"/>
          <w:szCs w:val="22"/>
        </w:rPr>
        <w:tab/>
      </w:r>
      <w:r w:rsidR="00882382">
        <w:rPr>
          <w:sz w:val="22"/>
          <w:szCs w:val="22"/>
        </w:rPr>
        <w:tab/>
      </w:r>
      <w:r w:rsidR="00F269DE">
        <w:rPr>
          <w:sz w:val="22"/>
          <w:szCs w:val="22"/>
        </w:rPr>
        <w:t>Tracey Germon</w:t>
      </w:r>
    </w:p>
    <w:p w14:paraId="05895B2A" w14:textId="1C0FF7B2" w:rsidR="00E403CE" w:rsidRPr="00882382" w:rsidRDefault="00E403CE" w:rsidP="00882382">
      <w:pPr>
        <w:spacing w:line="192" w:lineRule="auto"/>
        <w:jc w:val="both"/>
        <w:rPr>
          <w:sz w:val="22"/>
          <w:szCs w:val="22"/>
        </w:rPr>
      </w:pPr>
      <w:r>
        <w:rPr>
          <w:sz w:val="22"/>
          <w:szCs w:val="22"/>
        </w:rPr>
        <w:t>Senior Project Manager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Senior Project Manager</w:t>
      </w:r>
    </w:p>
    <w:p w14:paraId="68235E9E" w14:textId="7908E688" w:rsidR="00882382" w:rsidRDefault="006666C9" w:rsidP="00F269DE">
      <w:pPr>
        <w:spacing w:line="192" w:lineRule="auto"/>
        <w:ind w:left="4320" w:hanging="4320"/>
        <w:rPr>
          <w:sz w:val="22"/>
          <w:szCs w:val="22"/>
        </w:rPr>
      </w:pPr>
      <w:r w:rsidRPr="00882382">
        <w:rPr>
          <w:sz w:val="22"/>
          <w:szCs w:val="22"/>
        </w:rPr>
        <w:t>Maine Department of Transportation</w:t>
      </w:r>
      <w:r w:rsidR="00F269DE">
        <w:rPr>
          <w:sz w:val="22"/>
          <w:szCs w:val="22"/>
        </w:rPr>
        <w:tab/>
        <w:t xml:space="preserve">New Brunswick Department </w:t>
      </w:r>
      <w:r w:rsidR="00E538CF">
        <w:rPr>
          <w:sz w:val="22"/>
          <w:szCs w:val="22"/>
        </w:rPr>
        <w:t>of</w:t>
      </w:r>
    </w:p>
    <w:p w14:paraId="1FF08B47" w14:textId="3AB65B39" w:rsidR="00E538CF" w:rsidRPr="00882382" w:rsidRDefault="00E538CF" w:rsidP="00F269DE">
      <w:pPr>
        <w:spacing w:line="192" w:lineRule="auto"/>
        <w:ind w:left="4320" w:hanging="4320"/>
        <w:rPr>
          <w:sz w:val="22"/>
          <w:szCs w:val="22"/>
        </w:rPr>
      </w:pPr>
      <w:r w:rsidRPr="00882382">
        <w:rPr>
          <w:sz w:val="22"/>
          <w:szCs w:val="22"/>
        </w:rPr>
        <w:t>24 Child Street, 16 State House Station</w:t>
      </w:r>
      <w:r>
        <w:rPr>
          <w:sz w:val="22"/>
          <w:szCs w:val="22"/>
        </w:rPr>
        <w:tab/>
        <w:t>Transportation and Infrastructure</w:t>
      </w:r>
    </w:p>
    <w:p w14:paraId="115C1C57" w14:textId="187D5C99" w:rsidR="00366F5D" w:rsidRPr="00882382" w:rsidRDefault="00E538CF" w:rsidP="00882382">
      <w:pPr>
        <w:spacing w:line="192" w:lineRule="auto"/>
        <w:rPr>
          <w:sz w:val="22"/>
          <w:szCs w:val="22"/>
        </w:rPr>
      </w:pPr>
      <w:r w:rsidRPr="00882382">
        <w:rPr>
          <w:sz w:val="22"/>
          <w:szCs w:val="22"/>
        </w:rPr>
        <w:t>Augusta, Maine 04333-0016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26899">
        <w:rPr>
          <w:sz w:val="22"/>
          <w:szCs w:val="22"/>
        </w:rPr>
        <w:tab/>
        <w:t xml:space="preserve">Kings Place, </w:t>
      </w:r>
      <w:r w:rsidR="00E403CE">
        <w:rPr>
          <w:sz w:val="22"/>
          <w:szCs w:val="22"/>
        </w:rPr>
        <w:t>PO Box 6000</w:t>
      </w:r>
    </w:p>
    <w:p w14:paraId="15B7FE10" w14:textId="2F986395" w:rsidR="00366F5D" w:rsidRPr="00882382" w:rsidRDefault="00E538CF" w:rsidP="00342097">
      <w:pPr>
        <w:spacing w:line="192" w:lineRule="auto"/>
        <w:rPr>
          <w:sz w:val="22"/>
          <w:szCs w:val="22"/>
        </w:rPr>
      </w:pPr>
      <w:r w:rsidRPr="00882382">
        <w:rPr>
          <w:sz w:val="22"/>
          <w:szCs w:val="22"/>
        </w:rPr>
        <w:t>Telephone: 207-624-3457</w:t>
      </w:r>
      <w:r w:rsidR="00626899">
        <w:rPr>
          <w:sz w:val="22"/>
          <w:szCs w:val="22"/>
        </w:rPr>
        <w:tab/>
      </w:r>
      <w:r w:rsidR="00626899">
        <w:rPr>
          <w:sz w:val="22"/>
          <w:szCs w:val="22"/>
        </w:rPr>
        <w:tab/>
      </w:r>
      <w:r w:rsidR="00626899">
        <w:rPr>
          <w:sz w:val="22"/>
          <w:szCs w:val="22"/>
        </w:rPr>
        <w:tab/>
        <w:t>Fredericton, NB E3B 5H</w:t>
      </w:r>
      <w:r w:rsidR="00E403CE">
        <w:rPr>
          <w:sz w:val="22"/>
          <w:szCs w:val="22"/>
        </w:rPr>
        <w:t>1</w:t>
      </w:r>
    </w:p>
    <w:p w14:paraId="4E9A7817" w14:textId="5CBD7B6B" w:rsidR="00366F5D" w:rsidRPr="00882382" w:rsidRDefault="00E538CF" w:rsidP="00882382">
      <w:pPr>
        <w:spacing w:line="192" w:lineRule="auto"/>
        <w:rPr>
          <w:sz w:val="22"/>
          <w:szCs w:val="22"/>
        </w:rPr>
      </w:pPr>
      <w:r w:rsidRPr="00882382">
        <w:rPr>
          <w:sz w:val="22"/>
          <w:szCs w:val="22"/>
        </w:rPr>
        <w:t xml:space="preserve">Email: </w:t>
      </w:r>
      <w:hyperlink r:id="rId15" w:history="1">
        <w:r w:rsidRPr="00882382">
          <w:rPr>
            <w:rStyle w:val="Hyperlink"/>
            <w:sz w:val="22"/>
            <w:szCs w:val="22"/>
          </w:rPr>
          <w:t>Gerald.P.Dostie@maine.gov</w:t>
        </w:r>
      </w:hyperlink>
      <w:r w:rsidR="00F269DE">
        <w:rPr>
          <w:sz w:val="22"/>
          <w:szCs w:val="22"/>
        </w:rPr>
        <w:tab/>
      </w:r>
      <w:r w:rsidR="00F269DE">
        <w:rPr>
          <w:sz w:val="22"/>
          <w:szCs w:val="22"/>
        </w:rPr>
        <w:tab/>
        <w:t>Telephone:</w:t>
      </w:r>
      <w:r w:rsidR="00626899">
        <w:rPr>
          <w:sz w:val="22"/>
          <w:szCs w:val="22"/>
        </w:rPr>
        <w:t xml:space="preserve"> 506-429-8435</w:t>
      </w:r>
    </w:p>
    <w:p w14:paraId="16FDE0C0" w14:textId="004278F3" w:rsidR="00122A59" w:rsidRPr="00882382" w:rsidRDefault="00E538CF" w:rsidP="00882382">
      <w:pPr>
        <w:spacing w:line="192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269DE">
        <w:rPr>
          <w:sz w:val="22"/>
          <w:szCs w:val="22"/>
        </w:rPr>
        <w:tab/>
      </w:r>
      <w:r w:rsidR="00F269DE">
        <w:rPr>
          <w:sz w:val="22"/>
          <w:szCs w:val="22"/>
        </w:rPr>
        <w:tab/>
        <w:t xml:space="preserve">Email: </w:t>
      </w:r>
      <w:hyperlink r:id="rId16" w:history="1">
        <w:r w:rsidR="00F269DE" w:rsidRPr="009B132D">
          <w:rPr>
            <w:rStyle w:val="Hyperlink"/>
            <w:sz w:val="22"/>
            <w:szCs w:val="22"/>
          </w:rPr>
          <w:t>Tracey.Germon@gnb.ca</w:t>
        </w:r>
      </w:hyperlink>
      <w:r w:rsidR="00F269DE">
        <w:rPr>
          <w:sz w:val="22"/>
          <w:szCs w:val="22"/>
        </w:rPr>
        <w:t xml:space="preserve"> </w:t>
      </w:r>
    </w:p>
    <w:p w14:paraId="3F4C9B29" w14:textId="12069133" w:rsidR="0088071D" w:rsidRDefault="0088071D" w:rsidP="00E403CE">
      <w:pPr>
        <w:spacing w:line="192" w:lineRule="auto"/>
      </w:pPr>
    </w:p>
    <w:p w14:paraId="773F8E5F" w14:textId="5F8A4C26" w:rsidR="004D2488" w:rsidRDefault="0007542D" w:rsidP="00342097">
      <w:pPr>
        <w:jc w:val="center"/>
        <w:rPr>
          <w:b/>
          <w:color w:val="5B9BD5" w:themeColor="accent5"/>
        </w:rPr>
      </w:pPr>
      <w:r>
        <w:rPr>
          <w:b/>
          <w:bCs/>
        </w:rPr>
        <w:t xml:space="preserve">MaineDOT </w:t>
      </w:r>
      <w:r w:rsidRPr="0007542D">
        <w:rPr>
          <w:b/>
          <w:bCs/>
          <w:color w:val="5B9BD5" w:themeColor="accent5"/>
        </w:rPr>
        <w:t>WIN</w:t>
      </w:r>
      <w:r>
        <w:rPr>
          <w:b/>
          <w:bCs/>
        </w:rPr>
        <w:t xml:space="preserve"> </w:t>
      </w:r>
      <w:r w:rsidR="00342097">
        <w:rPr>
          <w:b/>
          <w:color w:val="5B9BD5" w:themeColor="accent5"/>
        </w:rPr>
        <w:t>020497.00</w:t>
      </w:r>
    </w:p>
    <w:p w14:paraId="36F41702" w14:textId="317AA580" w:rsidR="0007542D" w:rsidRDefault="0007542D" w:rsidP="0007542D">
      <w:pPr>
        <w:rPr>
          <w:b/>
        </w:rPr>
      </w:pPr>
      <w:r>
        <w:rPr>
          <w:b/>
          <w:color w:val="5B9BD5" w:themeColor="accent5"/>
        </w:rPr>
        <w:t xml:space="preserve">        </w:t>
      </w:r>
      <w:r>
        <w:rPr>
          <w:b/>
          <w:color w:val="5B9BD5" w:themeColor="accent5"/>
        </w:rPr>
        <w:tab/>
      </w:r>
      <w:r>
        <w:rPr>
          <w:b/>
          <w:color w:val="5B9BD5" w:themeColor="accent5"/>
        </w:rPr>
        <w:tab/>
      </w:r>
      <w:r>
        <w:rPr>
          <w:b/>
          <w:color w:val="5B9BD5" w:themeColor="accent5"/>
        </w:rPr>
        <w:tab/>
      </w:r>
      <w:r>
        <w:rPr>
          <w:b/>
          <w:color w:val="5B9BD5" w:themeColor="accent5"/>
        </w:rPr>
        <w:tab/>
      </w:r>
      <w:r>
        <w:rPr>
          <w:b/>
          <w:color w:val="5B9BD5" w:themeColor="accent5"/>
        </w:rPr>
        <w:tab/>
        <w:t xml:space="preserve"> </w:t>
      </w:r>
      <w:r w:rsidRPr="0007542D">
        <w:rPr>
          <w:b/>
        </w:rPr>
        <w:t>NBDTI</w:t>
      </w:r>
      <w:r>
        <w:rPr>
          <w:b/>
          <w:color w:val="5B9BD5" w:themeColor="accent5"/>
        </w:rPr>
        <w:t xml:space="preserve"> PRJ-00001851</w:t>
      </w:r>
    </w:p>
    <w:sectPr w:rsidR="0007542D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B0D8D" w14:textId="77777777" w:rsidR="001E239E" w:rsidRDefault="001E239E">
      <w:r>
        <w:separator/>
      </w:r>
    </w:p>
  </w:endnote>
  <w:endnote w:type="continuationSeparator" w:id="0">
    <w:p w14:paraId="39742C8E" w14:textId="77777777" w:rsidR="001E239E" w:rsidRDefault="001E239E">
      <w:r>
        <w:continuationSeparator/>
      </w:r>
    </w:p>
  </w:endnote>
  <w:endnote w:type="continuationNotice" w:id="1">
    <w:p w14:paraId="3D12E526" w14:textId="77777777" w:rsidR="001E239E" w:rsidRDefault="001E23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98523" w14:textId="77777777" w:rsidR="001E239E" w:rsidRDefault="001E239E">
      <w:r>
        <w:separator/>
      </w:r>
    </w:p>
  </w:footnote>
  <w:footnote w:type="continuationSeparator" w:id="0">
    <w:p w14:paraId="3622CC2B" w14:textId="77777777" w:rsidR="001E239E" w:rsidRDefault="001E239E">
      <w:r>
        <w:continuationSeparator/>
      </w:r>
    </w:p>
  </w:footnote>
  <w:footnote w:type="continuationNotice" w:id="1">
    <w:p w14:paraId="34E60364" w14:textId="77777777" w:rsidR="001E239E" w:rsidRDefault="001E239E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542D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4692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23F2"/>
    <w:rsid w:val="001B7A70"/>
    <w:rsid w:val="001D1975"/>
    <w:rsid w:val="001D3453"/>
    <w:rsid w:val="001D6BF4"/>
    <w:rsid w:val="001E1EEB"/>
    <w:rsid w:val="001E239E"/>
    <w:rsid w:val="001E3A94"/>
    <w:rsid w:val="001F2898"/>
    <w:rsid w:val="00203CD7"/>
    <w:rsid w:val="00204292"/>
    <w:rsid w:val="00205693"/>
    <w:rsid w:val="00212E33"/>
    <w:rsid w:val="002171D1"/>
    <w:rsid w:val="00223DD9"/>
    <w:rsid w:val="00225365"/>
    <w:rsid w:val="00226443"/>
    <w:rsid w:val="0023173D"/>
    <w:rsid w:val="00242964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A52E4"/>
    <w:rsid w:val="002B0809"/>
    <w:rsid w:val="002B11CB"/>
    <w:rsid w:val="002B493D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42097"/>
    <w:rsid w:val="003441DE"/>
    <w:rsid w:val="00344944"/>
    <w:rsid w:val="003607D2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28AC"/>
    <w:rsid w:val="003E53F3"/>
    <w:rsid w:val="004001C8"/>
    <w:rsid w:val="00402695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62F46"/>
    <w:rsid w:val="004753C0"/>
    <w:rsid w:val="0048137E"/>
    <w:rsid w:val="0048214E"/>
    <w:rsid w:val="004836F0"/>
    <w:rsid w:val="00490AE3"/>
    <w:rsid w:val="00495A95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A2C7C"/>
    <w:rsid w:val="005B0F65"/>
    <w:rsid w:val="005B3C52"/>
    <w:rsid w:val="005B6729"/>
    <w:rsid w:val="005D2878"/>
    <w:rsid w:val="005D46C2"/>
    <w:rsid w:val="005E4B6C"/>
    <w:rsid w:val="005F44B9"/>
    <w:rsid w:val="006172A1"/>
    <w:rsid w:val="00620411"/>
    <w:rsid w:val="00620768"/>
    <w:rsid w:val="00620EAA"/>
    <w:rsid w:val="00626899"/>
    <w:rsid w:val="00633C9B"/>
    <w:rsid w:val="00637140"/>
    <w:rsid w:val="00641257"/>
    <w:rsid w:val="006449D7"/>
    <w:rsid w:val="006468E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849E8"/>
    <w:rsid w:val="007924EF"/>
    <w:rsid w:val="00793D03"/>
    <w:rsid w:val="007954DE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136C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82382"/>
    <w:rsid w:val="00886E71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14210"/>
    <w:rsid w:val="0093519C"/>
    <w:rsid w:val="0093536C"/>
    <w:rsid w:val="00935EAF"/>
    <w:rsid w:val="0094109B"/>
    <w:rsid w:val="0095172E"/>
    <w:rsid w:val="00961146"/>
    <w:rsid w:val="0096298C"/>
    <w:rsid w:val="0096645E"/>
    <w:rsid w:val="009851A0"/>
    <w:rsid w:val="009904E0"/>
    <w:rsid w:val="00995D52"/>
    <w:rsid w:val="009A070A"/>
    <w:rsid w:val="009A4A1D"/>
    <w:rsid w:val="009B091E"/>
    <w:rsid w:val="009B384F"/>
    <w:rsid w:val="009B5096"/>
    <w:rsid w:val="009C3F13"/>
    <w:rsid w:val="009C5D4E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0800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A36D6"/>
    <w:rsid w:val="00AB2A60"/>
    <w:rsid w:val="00AB3302"/>
    <w:rsid w:val="00AB36AE"/>
    <w:rsid w:val="00AB5FF1"/>
    <w:rsid w:val="00AD6024"/>
    <w:rsid w:val="00AF6EB7"/>
    <w:rsid w:val="00B21B03"/>
    <w:rsid w:val="00B32CD1"/>
    <w:rsid w:val="00B33081"/>
    <w:rsid w:val="00B3532C"/>
    <w:rsid w:val="00B4244F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4322D"/>
    <w:rsid w:val="00C52059"/>
    <w:rsid w:val="00C6041B"/>
    <w:rsid w:val="00C63452"/>
    <w:rsid w:val="00C7347B"/>
    <w:rsid w:val="00C73D12"/>
    <w:rsid w:val="00C750BC"/>
    <w:rsid w:val="00C82D53"/>
    <w:rsid w:val="00C95586"/>
    <w:rsid w:val="00C963DB"/>
    <w:rsid w:val="00C9683F"/>
    <w:rsid w:val="00CB43BE"/>
    <w:rsid w:val="00CD54B8"/>
    <w:rsid w:val="00CD7811"/>
    <w:rsid w:val="00CD7992"/>
    <w:rsid w:val="00CD7DBB"/>
    <w:rsid w:val="00CE4D8B"/>
    <w:rsid w:val="00CF2423"/>
    <w:rsid w:val="00D010CF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034"/>
    <w:rsid w:val="00DE652C"/>
    <w:rsid w:val="00DE6E06"/>
    <w:rsid w:val="00DF35ED"/>
    <w:rsid w:val="00DF55C3"/>
    <w:rsid w:val="00E0326B"/>
    <w:rsid w:val="00E403CE"/>
    <w:rsid w:val="00E46865"/>
    <w:rsid w:val="00E538CF"/>
    <w:rsid w:val="00E64FDD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269DE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C5EEF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0FF4993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8f175ebd865c4dd9ba55bcc15cfe3b3d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torymaps.arcgis.com/stories/415913f8cfcf4fc5a5cc3039a8fe6dd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Tracey.Germon@gnb.ca" TargetMode="Externa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Gerald.P.Dostie@maine.gov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086046"/>
    <w:rsid w:val="00104692"/>
    <w:rsid w:val="001B23F2"/>
    <w:rsid w:val="001F6446"/>
    <w:rsid w:val="00226443"/>
    <w:rsid w:val="002B493D"/>
    <w:rsid w:val="002F37DD"/>
    <w:rsid w:val="003071E9"/>
    <w:rsid w:val="003D3F2E"/>
    <w:rsid w:val="004836F0"/>
    <w:rsid w:val="00490D4C"/>
    <w:rsid w:val="006D5855"/>
    <w:rsid w:val="006E2027"/>
    <w:rsid w:val="00752924"/>
    <w:rsid w:val="007924EF"/>
    <w:rsid w:val="007954DE"/>
    <w:rsid w:val="007B5106"/>
    <w:rsid w:val="007C7EED"/>
    <w:rsid w:val="007D19C6"/>
    <w:rsid w:val="008142D0"/>
    <w:rsid w:val="00876F5E"/>
    <w:rsid w:val="008C32AA"/>
    <w:rsid w:val="00914210"/>
    <w:rsid w:val="00935EAF"/>
    <w:rsid w:val="00966010"/>
    <w:rsid w:val="009C5D4E"/>
    <w:rsid w:val="00A64220"/>
    <w:rsid w:val="00AA36D6"/>
    <w:rsid w:val="00C16753"/>
    <w:rsid w:val="00C4322D"/>
    <w:rsid w:val="00C963DB"/>
    <w:rsid w:val="00CE4D8B"/>
    <w:rsid w:val="00D010CF"/>
    <w:rsid w:val="00DC3781"/>
    <w:rsid w:val="00EF227C"/>
    <w:rsid w:val="00FC1200"/>
    <w:rsid w:val="00FC28AB"/>
    <w:rsid w:val="00FD0A4B"/>
    <w:rsid w:val="00F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Props1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Dostie, Gerald P</cp:lastModifiedBy>
  <cp:revision>2</cp:revision>
  <cp:lastPrinted>2026-03-05T16:05:00Z</cp:lastPrinted>
  <dcterms:created xsi:type="dcterms:W3CDTF">2026-05-26T15:48:00Z</dcterms:created>
  <dcterms:modified xsi:type="dcterms:W3CDTF">2026-05-26T15:48:00Z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