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19A14" w14:textId="77777777" w:rsidR="00987935" w:rsidRDefault="00987935" w:rsidP="004E2EC3"/>
    <w:sdt>
      <w:sdtPr>
        <w:alias w:val="Title"/>
        <w:tag w:val=""/>
        <w:id w:val="1423684836"/>
        <w:placeholder>
          <w:docPart w:val="322DAD829B434778A56BA91B836F9E84"/>
        </w:placeholder>
        <w:dataBinding w:prefixMappings="xmlns:ns0='http://purl.org/dc/elements/1.1/' xmlns:ns1='http://schemas.openxmlformats.org/package/2006/metadata/core-properties' " w:xpath="/ns1:coreProperties[1]/ns0:title[1]" w:storeItemID="{6C3C8BC8-F283-45AE-878A-BAB7291924A1}"/>
        <w:text/>
      </w:sdtPr>
      <w:sdtEndPr/>
      <w:sdtContent>
        <w:p w14:paraId="4B019A15" w14:textId="77777777" w:rsidR="004E2EC3" w:rsidRPr="00026167" w:rsidRDefault="004E2EC3" w:rsidP="00026167">
          <w:pPr>
            <w:pStyle w:val="Title"/>
          </w:pPr>
          <w:r w:rsidRPr="00026167">
            <w:t>Preliminary Design Report</w:t>
          </w:r>
        </w:p>
      </w:sdtContent>
    </w:sdt>
    <w:p w14:paraId="4B019A16" w14:textId="77777777" w:rsidR="00BE1528" w:rsidRPr="007C3D30" w:rsidRDefault="00350533" w:rsidP="00BE1528">
      <w:pPr>
        <w:pStyle w:val="Subtitle"/>
      </w:pPr>
      <w:sdt>
        <w:sdtPr>
          <w:alias w:val="Subject"/>
          <w:tag w:val=""/>
          <w:id w:val="624349540"/>
          <w:placeholder>
            <w:docPart w:val="05310C53802B454D832F46F7DD4EF9AC"/>
          </w:placeholder>
          <w:dataBinding w:prefixMappings="xmlns:ns0='http://purl.org/dc/elements/1.1/' xmlns:ns1='http://schemas.openxmlformats.org/package/2006/metadata/core-properties' " w:xpath="/ns1:coreProperties[1]/ns0:subject[1]" w:storeItemID="{6C3C8BC8-F283-45AE-878A-BAB7291924A1}"/>
          <w:text/>
        </w:sdtPr>
        <w:sdtEndPr/>
        <w:sdtContent>
          <w:r w:rsidR="004E2EC3" w:rsidRPr="007C3D30">
            <w:t>Common Bridge</w:t>
          </w:r>
        </w:sdtContent>
      </w:sdt>
      <w:r w:rsidR="004E2EC3" w:rsidRPr="007C3D30">
        <w:t xml:space="preserve"> </w:t>
      </w:r>
      <w:r w:rsidR="00854AD1" w:rsidRPr="007C3D30">
        <w:t>#</w:t>
      </w:r>
      <w:sdt>
        <w:sdtPr>
          <w:alias w:val="Keywords"/>
          <w:tag w:val=""/>
          <w:id w:val="-2064255030"/>
          <w:placeholder>
            <w:docPart w:val="96D57D9E6CC040EFA8CC50B939A78422"/>
          </w:placeholder>
          <w:dataBinding w:prefixMappings="xmlns:ns0='http://purl.org/dc/elements/1.1/' xmlns:ns1='http://schemas.openxmlformats.org/package/2006/metadata/core-properties' " w:xpath="/ns1:coreProperties[1]/ns1:keywords[1]" w:storeItemID="{6C3C8BC8-F283-45AE-878A-BAB7291924A1}"/>
          <w:text/>
        </w:sdtPr>
        <w:sdtEndPr/>
        <w:sdtContent>
          <w:r w:rsidR="00854AD1" w:rsidRPr="007C3D30">
            <w:t>1234</w:t>
          </w:r>
        </w:sdtContent>
      </w:sdt>
      <w:r w:rsidR="00BE1528" w:rsidRPr="007C3D30">
        <w:br/>
      </w:r>
      <w:r w:rsidR="004E2EC3" w:rsidRPr="007C3D30">
        <w:t>over</w:t>
      </w:r>
      <w:r w:rsidR="00BE1528" w:rsidRPr="007C3D30">
        <w:br/>
      </w:r>
      <w:sdt>
        <w:sdtPr>
          <w:alias w:val="Comments"/>
          <w:tag w:val=""/>
          <w:id w:val="929008596"/>
          <w:placeholder>
            <w:docPart w:val="F2BF46CAAA8448989C0470C71E20A189"/>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4E2EC3" w:rsidRPr="007C3D30">
            <w:t>Raging River</w:t>
          </w:r>
        </w:sdtContent>
      </w:sdt>
    </w:p>
    <w:p w14:paraId="4B019A17" w14:textId="77777777" w:rsidR="00BE1528" w:rsidRDefault="00350533" w:rsidP="00BE1528">
      <w:pPr>
        <w:pStyle w:val="Subtitle"/>
      </w:pPr>
      <w:sdt>
        <w:sdtPr>
          <w:alias w:val="Category"/>
          <w:tag w:val=""/>
          <w:id w:val="468715619"/>
          <w:placeholder>
            <w:docPart w:val="E95C81D940934ACE9042DED154237700"/>
          </w:placeholder>
          <w:dataBinding w:prefixMappings="xmlns:ns0='http://purl.org/dc/elements/1.1/' xmlns:ns1='http://schemas.openxmlformats.org/package/2006/metadata/core-properties' " w:xpath="/ns1:coreProperties[1]/ns1:category[1]" w:storeItemID="{6C3C8BC8-F283-45AE-878A-BAB7291924A1}"/>
          <w:text/>
        </w:sdtPr>
        <w:sdtEndPr/>
        <w:sdtContent>
          <w:r w:rsidR="004E2EC3" w:rsidRPr="007C3D30">
            <w:t>Anytown</w:t>
          </w:r>
        </w:sdtContent>
      </w:sdt>
      <w:r w:rsidR="00BE1528" w:rsidRPr="007C3D30">
        <w:t>, Maine</w:t>
      </w:r>
    </w:p>
    <w:p w14:paraId="4B019A18" w14:textId="6AFB0D7C" w:rsidR="004E2EC3" w:rsidRPr="007C3D30" w:rsidRDefault="00350533" w:rsidP="00BE1528">
      <w:pPr>
        <w:pStyle w:val="Subtitle"/>
      </w:pPr>
      <w:sdt>
        <w:sdtPr>
          <w:alias w:val="Fed #"/>
          <w:tag w:val="Fed #"/>
          <w:id w:val="219880432"/>
          <w:placeholder>
            <w:docPart w:val="26008FE8CC14442EB4B4223BD21A6B48"/>
          </w:placeholder>
          <w:showingPlcHdr/>
          <w:text/>
        </w:sdtPr>
        <w:sdtEndPr/>
        <w:sdtContent>
          <w:r w:rsidR="00937616">
            <w:rPr>
              <w:rStyle w:val="PlaceholderText"/>
            </w:rPr>
            <w:t>0</w:t>
          </w:r>
          <w:r w:rsidR="00790E50">
            <w:rPr>
              <w:rStyle w:val="PlaceholderText"/>
            </w:rPr>
            <w:t>2050800</w:t>
          </w:r>
        </w:sdtContent>
      </w:sdt>
      <w:r w:rsidR="00CA62FB">
        <w:br/>
      </w:r>
      <w:r w:rsidR="004E2EC3" w:rsidRPr="007C3D30">
        <w:t xml:space="preserve">WIN </w:t>
      </w:r>
      <w:sdt>
        <w:sdtPr>
          <w:alias w:val="Status"/>
          <w:tag w:val=""/>
          <w:id w:val="-702095700"/>
          <w:placeholder>
            <w:docPart w:val="464A337715184B459DC5DDD548567B6B"/>
          </w:placeholder>
          <w:dataBinding w:prefixMappings="xmlns:ns0='http://purl.org/dc/elements/1.1/' xmlns:ns1='http://schemas.openxmlformats.org/package/2006/metadata/core-properties' " w:xpath="/ns1:coreProperties[1]/ns1:contentStatus[1]" w:storeItemID="{6C3C8BC8-F283-45AE-878A-BAB7291924A1}"/>
          <w:text/>
        </w:sdtPr>
        <w:sdtEndPr/>
        <w:sdtContent>
          <w:r w:rsidR="004E2EC3" w:rsidRPr="007C3D30">
            <w:t>10000.00</w:t>
          </w:r>
        </w:sdtContent>
      </w:sdt>
    </w:p>
    <w:p w14:paraId="4B019A19" w14:textId="77777777" w:rsidR="00BE1528" w:rsidRPr="007C3D30" w:rsidRDefault="00BE1528" w:rsidP="00BE1528"/>
    <w:sdt>
      <w:sdtPr>
        <w:id w:val="-903670083"/>
        <w:showingPlcHdr/>
        <w:picture/>
      </w:sdtPr>
      <w:sdtEndPr/>
      <w:sdtContent>
        <w:p w14:paraId="4B019A1A" w14:textId="77777777" w:rsidR="00BE1528" w:rsidRPr="00790E50" w:rsidRDefault="00F23074" w:rsidP="00790E50">
          <w:pPr>
            <w:pStyle w:val="Subtitle"/>
          </w:pPr>
          <w:r>
            <w:rPr>
              <w:noProof/>
            </w:rPr>
            <w:drawing>
              <wp:inline distT="0" distB="0" distL="0" distR="0" wp14:anchorId="4B019AE4" wp14:editId="4B019AE5">
                <wp:extent cx="4114800" cy="2743200"/>
                <wp:effectExtent l="0" t="0" r="0" b="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0" cy="2743200"/>
                        </a:xfrm>
                        <a:prstGeom prst="rect">
                          <a:avLst/>
                        </a:prstGeom>
                        <a:noFill/>
                        <a:ln>
                          <a:noFill/>
                        </a:ln>
                      </pic:spPr>
                    </pic:pic>
                  </a:graphicData>
                </a:graphic>
              </wp:inline>
            </w:drawing>
          </w:r>
        </w:p>
      </w:sdtContent>
    </w:sdt>
    <w:p w14:paraId="4B019A1B" w14:textId="77777777" w:rsidR="00CA62FB" w:rsidRDefault="00CA62FB" w:rsidP="00305056">
      <w:pPr>
        <w:pStyle w:val="Title"/>
        <w:rPr>
          <w:sz w:val="48"/>
          <w:szCs w:val="48"/>
        </w:rPr>
      </w:pPr>
    </w:p>
    <w:p w14:paraId="4B019A1C" w14:textId="70E26F73" w:rsidR="00305056" w:rsidRPr="00026167" w:rsidRDefault="00BE1528" w:rsidP="00305056">
      <w:pPr>
        <w:pStyle w:val="Title"/>
        <w:rPr>
          <w:sz w:val="48"/>
          <w:szCs w:val="48"/>
        </w:rPr>
      </w:pPr>
      <w:r w:rsidRPr="00026167">
        <w:rPr>
          <w:sz w:val="48"/>
          <w:szCs w:val="48"/>
        </w:rPr>
        <w:t>Maine Department of Transportation</w:t>
      </w:r>
      <w:r w:rsidRPr="00026167">
        <w:rPr>
          <w:sz w:val="48"/>
          <w:szCs w:val="48"/>
        </w:rPr>
        <w:br/>
        <w:t>Bridge Program</w:t>
      </w:r>
    </w:p>
    <w:p w14:paraId="5B9C69B7" w14:textId="77777777" w:rsidR="00903827" w:rsidRDefault="00305056" w:rsidP="00A049A5">
      <w:pPr>
        <w:pStyle w:val="TableofContentsHeader"/>
        <w:outlineLvl w:val="9"/>
        <w:rPr>
          <w:noProof/>
        </w:rPr>
      </w:pPr>
      <w:bookmarkStart w:id="0" w:name="_Hlk171680563"/>
      <w:r>
        <w:lastRenderedPageBreak/>
        <w:t>Table Of Contents</w:t>
      </w:r>
      <w:r>
        <w:fldChar w:fldCharType="begin"/>
      </w:r>
      <w:r>
        <w:instrText xml:space="preserve"> TOC \o "1-1" \h \z \u </w:instrText>
      </w:r>
      <w:r>
        <w:fldChar w:fldCharType="separate"/>
      </w:r>
    </w:p>
    <w:p w14:paraId="1A9086AC" w14:textId="32A7A527" w:rsidR="00903827" w:rsidRDefault="00350533">
      <w:pPr>
        <w:pStyle w:val="TOC1"/>
        <w:tabs>
          <w:tab w:val="right" w:leader="dot" w:pos="9350"/>
        </w:tabs>
        <w:rPr>
          <w:rFonts w:eastAsiaTheme="minorEastAsia"/>
          <w:noProof/>
          <w:kern w:val="2"/>
          <w:szCs w:val="24"/>
          <w14:ligatures w14:val="standardContextual"/>
        </w:rPr>
      </w:pPr>
      <w:hyperlink w:anchor="_Toc171684143" w:history="1">
        <w:r w:rsidR="00903827" w:rsidRPr="008F5C98">
          <w:rPr>
            <w:rStyle w:val="Hyperlink"/>
            <w:noProof/>
          </w:rPr>
          <w:t>Background Information</w:t>
        </w:r>
        <w:r w:rsidR="00903827">
          <w:rPr>
            <w:noProof/>
            <w:webHidden/>
          </w:rPr>
          <w:tab/>
        </w:r>
        <w:r w:rsidR="00903827">
          <w:rPr>
            <w:noProof/>
            <w:webHidden/>
          </w:rPr>
          <w:fldChar w:fldCharType="begin"/>
        </w:r>
        <w:r w:rsidR="00903827">
          <w:rPr>
            <w:noProof/>
            <w:webHidden/>
          </w:rPr>
          <w:instrText xml:space="preserve"> PAGEREF _Toc171684143 \h </w:instrText>
        </w:r>
        <w:r w:rsidR="00903827">
          <w:rPr>
            <w:noProof/>
            <w:webHidden/>
          </w:rPr>
        </w:r>
        <w:r w:rsidR="00903827">
          <w:rPr>
            <w:noProof/>
            <w:webHidden/>
          </w:rPr>
          <w:fldChar w:fldCharType="separate"/>
        </w:r>
        <w:r w:rsidR="00903827">
          <w:rPr>
            <w:noProof/>
            <w:webHidden/>
          </w:rPr>
          <w:t>3</w:t>
        </w:r>
        <w:r w:rsidR="00903827">
          <w:rPr>
            <w:noProof/>
            <w:webHidden/>
          </w:rPr>
          <w:fldChar w:fldCharType="end"/>
        </w:r>
      </w:hyperlink>
    </w:p>
    <w:p w14:paraId="358B2B42" w14:textId="436CB57D" w:rsidR="00903827" w:rsidRDefault="00350533">
      <w:pPr>
        <w:pStyle w:val="TOC1"/>
        <w:tabs>
          <w:tab w:val="right" w:leader="dot" w:pos="9350"/>
        </w:tabs>
        <w:rPr>
          <w:rFonts w:eastAsiaTheme="minorEastAsia"/>
          <w:noProof/>
          <w:kern w:val="2"/>
          <w:szCs w:val="24"/>
          <w14:ligatures w14:val="standardContextual"/>
        </w:rPr>
      </w:pPr>
      <w:hyperlink w:anchor="_Toc171684144" w:history="1">
        <w:r w:rsidR="00903827" w:rsidRPr="008F5C98">
          <w:rPr>
            <w:rStyle w:val="Hyperlink"/>
            <w:noProof/>
          </w:rPr>
          <w:t>Existing Bridge Synopsis</w:t>
        </w:r>
        <w:r w:rsidR="00903827">
          <w:rPr>
            <w:noProof/>
            <w:webHidden/>
          </w:rPr>
          <w:tab/>
        </w:r>
        <w:r w:rsidR="00903827">
          <w:rPr>
            <w:noProof/>
            <w:webHidden/>
          </w:rPr>
          <w:fldChar w:fldCharType="begin"/>
        </w:r>
        <w:r w:rsidR="00903827">
          <w:rPr>
            <w:noProof/>
            <w:webHidden/>
          </w:rPr>
          <w:instrText xml:space="preserve"> PAGEREF _Toc171684144 \h </w:instrText>
        </w:r>
        <w:r w:rsidR="00903827">
          <w:rPr>
            <w:noProof/>
            <w:webHidden/>
          </w:rPr>
        </w:r>
        <w:r w:rsidR="00903827">
          <w:rPr>
            <w:noProof/>
            <w:webHidden/>
          </w:rPr>
          <w:fldChar w:fldCharType="separate"/>
        </w:r>
        <w:r w:rsidR="00903827">
          <w:rPr>
            <w:noProof/>
            <w:webHidden/>
          </w:rPr>
          <w:t>4</w:t>
        </w:r>
        <w:r w:rsidR="00903827">
          <w:rPr>
            <w:noProof/>
            <w:webHidden/>
          </w:rPr>
          <w:fldChar w:fldCharType="end"/>
        </w:r>
      </w:hyperlink>
    </w:p>
    <w:p w14:paraId="37075459" w14:textId="1267AA52" w:rsidR="00903827" w:rsidRDefault="00350533">
      <w:pPr>
        <w:pStyle w:val="TOC1"/>
        <w:tabs>
          <w:tab w:val="right" w:leader="dot" w:pos="9350"/>
        </w:tabs>
        <w:rPr>
          <w:rFonts w:eastAsiaTheme="minorEastAsia"/>
          <w:noProof/>
          <w:kern w:val="2"/>
          <w:szCs w:val="24"/>
          <w14:ligatures w14:val="standardContextual"/>
        </w:rPr>
      </w:pPr>
      <w:hyperlink w:anchor="_Toc171684145" w:history="1">
        <w:r w:rsidR="00903827" w:rsidRPr="008F5C98">
          <w:rPr>
            <w:rStyle w:val="Hyperlink"/>
            <w:noProof/>
          </w:rPr>
          <w:t>Bridge Recommendation Form</w:t>
        </w:r>
        <w:r w:rsidR="00903827">
          <w:rPr>
            <w:noProof/>
            <w:webHidden/>
          </w:rPr>
          <w:tab/>
        </w:r>
        <w:r w:rsidR="00903827">
          <w:rPr>
            <w:noProof/>
            <w:webHidden/>
          </w:rPr>
          <w:fldChar w:fldCharType="begin"/>
        </w:r>
        <w:r w:rsidR="00903827">
          <w:rPr>
            <w:noProof/>
            <w:webHidden/>
          </w:rPr>
          <w:instrText xml:space="preserve"> PAGEREF _Toc171684145 \h </w:instrText>
        </w:r>
        <w:r w:rsidR="00903827">
          <w:rPr>
            <w:noProof/>
            <w:webHidden/>
          </w:rPr>
        </w:r>
        <w:r w:rsidR="00903827">
          <w:rPr>
            <w:noProof/>
            <w:webHidden/>
          </w:rPr>
          <w:fldChar w:fldCharType="separate"/>
        </w:r>
        <w:r w:rsidR="00903827">
          <w:rPr>
            <w:noProof/>
            <w:webHidden/>
          </w:rPr>
          <w:t>5</w:t>
        </w:r>
        <w:r w:rsidR="00903827">
          <w:rPr>
            <w:noProof/>
            <w:webHidden/>
          </w:rPr>
          <w:fldChar w:fldCharType="end"/>
        </w:r>
      </w:hyperlink>
    </w:p>
    <w:p w14:paraId="2F3BBE36" w14:textId="7316C229" w:rsidR="00903827" w:rsidRDefault="00350533">
      <w:pPr>
        <w:pStyle w:val="TOC1"/>
        <w:tabs>
          <w:tab w:val="right" w:leader="dot" w:pos="9350"/>
        </w:tabs>
        <w:rPr>
          <w:rFonts w:eastAsiaTheme="minorEastAsia"/>
          <w:noProof/>
          <w:kern w:val="2"/>
          <w:szCs w:val="24"/>
          <w14:ligatures w14:val="standardContextual"/>
        </w:rPr>
      </w:pPr>
      <w:hyperlink w:anchor="_Toc171684146" w:history="1">
        <w:r w:rsidR="00903827" w:rsidRPr="008F5C98">
          <w:rPr>
            <w:rStyle w:val="Hyperlink"/>
            <w:noProof/>
          </w:rPr>
          <w:t>Environmental Summary</w:t>
        </w:r>
        <w:r w:rsidR="00903827">
          <w:rPr>
            <w:noProof/>
            <w:webHidden/>
          </w:rPr>
          <w:tab/>
        </w:r>
        <w:r w:rsidR="00903827">
          <w:rPr>
            <w:noProof/>
            <w:webHidden/>
          </w:rPr>
          <w:fldChar w:fldCharType="begin"/>
        </w:r>
        <w:r w:rsidR="00903827">
          <w:rPr>
            <w:noProof/>
            <w:webHidden/>
          </w:rPr>
          <w:instrText xml:space="preserve"> PAGEREF _Toc171684146 \h </w:instrText>
        </w:r>
        <w:r w:rsidR="00903827">
          <w:rPr>
            <w:noProof/>
            <w:webHidden/>
          </w:rPr>
        </w:r>
        <w:r w:rsidR="00903827">
          <w:rPr>
            <w:noProof/>
            <w:webHidden/>
          </w:rPr>
          <w:fldChar w:fldCharType="separate"/>
        </w:r>
        <w:r w:rsidR="00903827">
          <w:rPr>
            <w:noProof/>
            <w:webHidden/>
          </w:rPr>
          <w:t>7</w:t>
        </w:r>
        <w:r w:rsidR="00903827">
          <w:rPr>
            <w:noProof/>
            <w:webHidden/>
          </w:rPr>
          <w:fldChar w:fldCharType="end"/>
        </w:r>
      </w:hyperlink>
    </w:p>
    <w:p w14:paraId="21FCFC54" w14:textId="7F9C1B8D" w:rsidR="00903827" w:rsidRDefault="00350533">
      <w:pPr>
        <w:pStyle w:val="TOC1"/>
        <w:tabs>
          <w:tab w:val="right" w:leader="dot" w:pos="9350"/>
        </w:tabs>
        <w:rPr>
          <w:rFonts w:eastAsiaTheme="minorEastAsia"/>
          <w:noProof/>
          <w:kern w:val="2"/>
          <w:szCs w:val="24"/>
          <w14:ligatures w14:val="standardContextual"/>
        </w:rPr>
      </w:pPr>
      <w:hyperlink w:anchor="_Toc171684147" w:history="1">
        <w:r w:rsidR="00903827" w:rsidRPr="008F5C98">
          <w:rPr>
            <w:rStyle w:val="Hyperlink"/>
            <w:noProof/>
          </w:rPr>
          <w:t>Summary of Preliminary Design</w:t>
        </w:r>
        <w:r w:rsidR="00903827">
          <w:rPr>
            <w:noProof/>
            <w:webHidden/>
          </w:rPr>
          <w:tab/>
        </w:r>
        <w:r w:rsidR="00903827">
          <w:rPr>
            <w:noProof/>
            <w:webHidden/>
          </w:rPr>
          <w:fldChar w:fldCharType="begin"/>
        </w:r>
        <w:r w:rsidR="00903827">
          <w:rPr>
            <w:noProof/>
            <w:webHidden/>
          </w:rPr>
          <w:instrText xml:space="preserve"> PAGEREF _Toc171684147 \h </w:instrText>
        </w:r>
        <w:r w:rsidR="00903827">
          <w:rPr>
            <w:noProof/>
            <w:webHidden/>
          </w:rPr>
        </w:r>
        <w:r w:rsidR="00903827">
          <w:rPr>
            <w:noProof/>
            <w:webHidden/>
          </w:rPr>
          <w:fldChar w:fldCharType="separate"/>
        </w:r>
        <w:r w:rsidR="00903827">
          <w:rPr>
            <w:noProof/>
            <w:webHidden/>
          </w:rPr>
          <w:t>8</w:t>
        </w:r>
        <w:r w:rsidR="00903827">
          <w:rPr>
            <w:noProof/>
            <w:webHidden/>
          </w:rPr>
          <w:fldChar w:fldCharType="end"/>
        </w:r>
      </w:hyperlink>
    </w:p>
    <w:p w14:paraId="0168ECC6" w14:textId="241EEA3A" w:rsidR="00903827" w:rsidRDefault="00350533">
      <w:pPr>
        <w:pStyle w:val="TOC1"/>
        <w:tabs>
          <w:tab w:val="right" w:leader="dot" w:pos="9350"/>
        </w:tabs>
        <w:rPr>
          <w:rFonts w:eastAsiaTheme="minorEastAsia"/>
          <w:noProof/>
          <w:kern w:val="2"/>
          <w:szCs w:val="24"/>
          <w14:ligatures w14:val="standardContextual"/>
        </w:rPr>
      </w:pPr>
      <w:hyperlink w:anchor="_Toc171684148" w:history="1">
        <w:r w:rsidR="00903827" w:rsidRPr="008F5C98">
          <w:rPr>
            <w:rStyle w:val="Hyperlink"/>
            <w:noProof/>
          </w:rPr>
          <w:t>Hydrology Report</w:t>
        </w:r>
        <w:r w:rsidR="00903827">
          <w:rPr>
            <w:noProof/>
            <w:webHidden/>
          </w:rPr>
          <w:tab/>
        </w:r>
        <w:r w:rsidR="00903827">
          <w:rPr>
            <w:noProof/>
            <w:webHidden/>
          </w:rPr>
          <w:fldChar w:fldCharType="begin"/>
        </w:r>
        <w:r w:rsidR="00903827">
          <w:rPr>
            <w:noProof/>
            <w:webHidden/>
          </w:rPr>
          <w:instrText xml:space="preserve"> PAGEREF _Toc171684148 \h </w:instrText>
        </w:r>
        <w:r w:rsidR="00903827">
          <w:rPr>
            <w:noProof/>
            <w:webHidden/>
          </w:rPr>
        </w:r>
        <w:r w:rsidR="00903827">
          <w:rPr>
            <w:noProof/>
            <w:webHidden/>
          </w:rPr>
          <w:fldChar w:fldCharType="separate"/>
        </w:r>
        <w:r w:rsidR="00903827">
          <w:rPr>
            <w:noProof/>
            <w:webHidden/>
          </w:rPr>
          <w:t>9</w:t>
        </w:r>
        <w:r w:rsidR="00903827">
          <w:rPr>
            <w:noProof/>
            <w:webHidden/>
          </w:rPr>
          <w:fldChar w:fldCharType="end"/>
        </w:r>
      </w:hyperlink>
    </w:p>
    <w:p w14:paraId="31501BA2" w14:textId="3922224D" w:rsidR="00903827" w:rsidRDefault="00350533">
      <w:pPr>
        <w:pStyle w:val="TOC1"/>
        <w:tabs>
          <w:tab w:val="right" w:leader="dot" w:pos="9350"/>
        </w:tabs>
        <w:rPr>
          <w:rFonts w:eastAsiaTheme="minorEastAsia"/>
          <w:noProof/>
          <w:kern w:val="2"/>
          <w:szCs w:val="24"/>
          <w14:ligatures w14:val="standardContextual"/>
        </w:rPr>
      </w:pPr>
      <w:hyperlink w:anchor="_Toc171684149" w:history="1">
        <w:r w:rsidR="00903827" w:rsidRPr="008F5C98">
          <w:rPr>
            <w:rStyle w:val="Hyperlink"/>
            <w:noProof/>
          </w:rPr>
          <w:t>Hydraulic Report</w:t>
        </w:r>
        <w:r w:rsidR="00903827">
          <w:rPr>
            <w:noProof/>
            <w:webHidden/>
          </w:rPr>
          <w:tab/>
        </w:r>
        <w:r w:rsidR="00903827">
          <w:rPr>
            <w:noProof/>
            <w:webHidden/>
          </w:rPr>
          <w:fldChar w:fldCharType="begin"/>
        </w:r>
        <w:r w:rsidR="00903827">
          <w:rPr>
            <w:noProof/>
            <w:webHidden/>
          </w:rPr>
          <w:instrText xml:space="preserve"> PAGEREF _Toc171684149 \h </w:instrText>
        </w:r>
        <w:r w:rsidR="00903827">
          <w:rPr>
            <w:noProof/>
            <w:webHidden/>
          </w:rPr>
        </w:r>
        <w:r w:rsidR="00903827">
          <w:rPr>
            <w:noProof/>
            <w:webHidden/>
          </w:rPr>
          <w:fldChar w:fldCharType="separate"/>
        </w:r>
        <w:r w:rsidR="00903827">
          <w:rPr>
            <w:noProof/>
            <w:webHidden/>
          </w:rPr>
          <w:t>10</w:t>
        </w:r>
        <w:r w:rsidR="00903827">
          <w:rPr>
            <w:noProof/>
            <w:webHidden/>
          </w:rPr>
          <w:fldChar w:fldCharType="end"/>
        </w:r>
      </w:hyperlink>
    </w:p>
    <w:p w14:paraId="4B019A26" w14:textId="77777777" w:rsidR="00CB5AB2" w:rsidRDefault="00305056" w:rsidP="00A049A5">
      <w:r>
        <w:fldChar w:fldCharType="end"/>
      </w:r>
      <w:bookmarkEnd w:id="0"/>
    </w:p>
    <w:p w14:paraId="4B019A27" w14:textId="77777777" w:rsidR="00305056" w:rsidRDefault="00E67FC9" w:rsidP="00E67FC9">
      <w:pPr>
        <w:tabs>
          <w:tab w:val="right" w:leader="dot" w:pos="9360"/>
        </w:tabs>
        <w:spacing w:after="100"/>
      </w:pPr>
      <w:r>
        <w:t>Preliminary Plan</w:t>
      </w:r>
      <w:r w:rsidR="008F3E1A">
        <w:t>s</w:t>
      </w:r>
      <w:r w:rsidR="00305056">
        <w:tab/>
      </w:r>
      <w:r>
        <w:t xml:space="preserve">Appendix </w:t>
      </w:r>
      <w:r w:rsidR="000115EB">
        <w:fldChar w:fldCharType="begin"/>
      </w:r>
      <w:r w:rsidR="000115EB">
        <w:instrText xml:space="preserve"> AUTONUMLGL  \* ALPHABETIC \e </w:instrText>
      </w:r>
      <w:r w:rsidR="000115EB">
        <w:fldChar w:fldCharType="end"/>
      </w:r>
    </w:p>
    <w:p w14:paraId="4B019A28" w14:textId="77777777" w:rsidR="00E67FC9" w:rsidRDefault="00E67FC9" w:rsidP="00E67FC9">
      <w:pPr>
        <w:tabs>
          <w:tab w:val="right" w:leader="dot" w:pos="9360"/>
        </w:tabs>
        <w:spacing w:after="100"/>
      </w:pPr>
      <w:r>
        <w:t>Photographs</w:t>
      </w:r>
      <w:r>
        <w:tab/>
        <w:t xml:space="preserve">Appendix </w:t>
      </w:r>
      <w:r w:rsidR="000115EB">
        <w:fldChar w:fldCharType="begin"/>
      </w:r>
      <w:r w:rsidR="000115EB">
        <w:instrText xml:space="preserve"> AUTONUMLGL  \* ALPHABETIC \e </w:instrText>
      </w:r>
      <w:r w:rsidR="000115EB">
        <w:fldChar w:fldCharType="end"/>
      </w:r>
    </w:p>
    <w:p w14:paraId="4B019A2B" w14:textId="77777777" w:rsidR="00E67FC9" w:rsidRDefault="009555CE" w:rsidP="00E67FC9">
      <w:pPr>
        <w:tabs>
          <w:tab w:val="right" w:leader="dot" w:pos="9360"/>
        </w:tabs>
        <w:spacing w:after="100"/>
      </w:pPr>
      <w:r>
        <w:t>Hydraulic</w:t>
      </w:r>
      <w:r w:rsidR="008F3E1A">
        <w:t>s</w:t>
      </w:r>
      <w:r>
        <w:t xml:space="preserve"> </w:t>
      </w:r>
      <w:r w:rsidR="008F3E1A">
        <w:t>Data</w:t>
      </w:r>
      <w:r w:rsidR="00E67FC9">
        <w:tab/>
        <w:t xml:space="preserve">Appendix </w:t>
      </w:r>
      <w:r w:rsidR="000115EB">
        <w:fldChar w:fldCharType="begin"/>
      </w:r>
      <w:r w:rsidR="000115EB">
        <w:instrText xml:space="preserve"> AUTONUMLGL  \* ALPHABETIC \e </w:instrText>
      </w:r>
      <w:r w:rsidR="000115EB">
        <w:fldChar w:fldCharType="end"/>
      </w:r>
    </w:p>
    <w:p w14:paraId="4B019A2C" w14:textId="77777777" w:rsidR="008F3E1A" w:rsidRDefault="008F3E1A" w:rsidP="00E67FC9">
      <w:pPr>
        <w:tabs>
          <w:tab w:val="right" w:leader="dot" w:pos="9360"/>
        </w:tabs>
        <w:spacing w:after="100"/>
      </w:pPr>
      <w:r>
        <w:t>Miscellaneous Information</w:t>
      </w:r>
      <w:r>
        <w:tab/>
        <w:t xml:space="preserve">Appendix </w:t>
      </w:r>
      <w:r w:rsidR="000115EB">
        <w:fldChar w:fldCharType="begin"/>
      </w:r>
      <w:r w:rsidR="000115EB">
        <w:instrText xml:space="preserve"> AUTONUMLGL  \* ALPHABETIC \e </w:instrText>
      </w:r>
      <w:r w:rsidR="000115EB">
        <w:fldChar w:fldCharType="end"/>
      </w:r>
    </w:p>
    <w:p w14:paraId="4B019A2D" w14:textId="77777777" w:rsidR="00E67FC9" w:rsidRDefault="009555CE" w:rsidP="00E67FC9">
      <w:pPr>
        <w:tabs>
          <w:tab w:val="right" w:leader="dot" w:pos="9360"/>
        </w:tabs>
        <w:spacing w:after="100"/>
      </w:pPr>
      <w:r>
        <w:t>Traffic and Accident Data</w:t>
      </w:r>
      <w:r w:rsidR="00E67FC9">
        <w:tab/>
        <w:t xml:space="preserve">Appendix </w:t>
      </w:r>
      <w:r w:rsidR="000115EB">
        <w:fldChar w:fldCharType="begin"/>
      </w:r>
      <w:r w:rsidR="000115EB">
        <w:instrText xml:space="preserve"> AUTONUMLGL  \* ALPHABETIC \e </w:instrText>
      </w:r>
      <w:r w:rsidR="000115EB">
        <w:fldChar w:fldCharType="end"/>
      </w:r>
    </w:p>
    <w:p w14:paraId="4B019A2E" w14:textId="77777777" w:rsidR="00E67FC9" w:rsidRDefault="00E67FC9" w:rsidP="00E67FC9">
      <w:pPr>
        <w:tabs>
          <w:tab w:val="right" w:leader="dot" w:pos="9360"/>
        </w:tabs>
        <w:spacing w:after="100"/>
      </w:pPr>
      <w:r>
        <w:t>Preliminary Cost Estimate</w:t>
      </w:r>
      <w:r w:rsidR="008F3E1A">
        <w:t>s</w:t>
      </w:r>
      <w:r>
        <w:tab/>
        <w:t xml:space="preserve">Appendix </w:t>
      </w:r>
      <w:r w:rsidR="000115EB">
        <w:fldChar w:fldCharType="begin"/>
      </w:r>
      <w:r w:rsidR="000115EB">
        <w:instrText xml:space="preserve"> AUTONUMLGL  \* ALPHABETIC \e </w:instrText>
      </w:r>
      <w:r w:rsidR="000115EB">
        <w:fldChar w:fldCharType="end"/>
      </w:r>
    </w:p>
    <w:p w14:paraId="4B019A31" w14:textId="77777777" w:rsidR="00CB5AB2" w:rsidRPr="007C3D30" w:rsidRDefault="00CB5AB2" w:rsidP="00CB5AB2">
      <w:pPr>
        <w:pStyle w:val="Heading1"/>
        <w:tabs>
          <w:tab w:val="left" w:pos="5490"/>
        </w:tabs>
      </w:pPr>
      <w:bookmarkStart w:id="1" w:name="_Toc366220420"/>
      <w:bookmarkStart w:id="2" w:name="_Toc171684143"/>
      <w:r w:rsidRPr="007C3D30">
        <w:lastRenderedPageBreak/>
        <w:t>Background Information</w:t>
      </w:r>
      <w:bookmarkEnd w:id="1"/>
      <w:bookmarkEnd w:id="2"/>
    </w:p>
    <w:p w14:paraId="4B019A32" w14:textId="77777777" w:rsidR="009862EF" w:rsidRPr="007C3D30" w:rsidRDefault="009862EF" w:rsidP="009862EF">
      <w:pPr>
        <w:tabs>
          <w:tab w:val="left" w:pos="1440"/>
          <w:tab w:val="left" w:pos="3960"/>
          <w:tab w:val="left" w:pos="4680"/>
          <w:tab w:val="left" w:pos="5040"/>
          <w:tab w:val="left" w:pos="6480"/>
          <w:tab w:val="right" w:pos="9360"/>
        </w:tabs>
      </w:pPr>
      <w:r w:rsidRPr="0070113C">
        <w:rPr>
          <w:rStyle w:val="Heading2Char"/>
        </w:rPr>
        <w:t>TOWN</w:t>
      </w:r>
      <w:r w:rsidRPr="007C3D30">
        <w:tab/>
      </w:r>
      <w:sdt>
        <w:sdtPr>
          <w:alias w:val="Category"/>
          <w:tag w:val=""/>
          <w:id w:val="1112016684"/>
          <w:placeholder>
            <w:docPart w:val="87ABD93A85ED4446B02F792EBC9C61AD"/>
          </w:placeholder>
          <w:dataBinding w:prefixMappings="xmlns:ns0='http://purl.org/dc/elements/1.1/' xmlns:ns1='http://schemas.openxmlformats.org/package/2006/metadata/core-properties' " w:xpath="/ns1:coreProperties[1]/ns1:category[1]" w:storeItemID="{6C3C8BC8-F283-45AE-878A-BAB7291924A1}"/>
          <w:text/>
        </w:sdtPr>
        <w:sdtEndPr/>
        <w:sdtContent>
          <w:r>
            <w:t>Anytown</w:t>
          </w:r>
        </w:sdtContent>
      </w:sdt>
      <w:r w:rsidRPr="007C3D30">
        <w:tab/>
      </w:r>
      <w:r w:rsidRPr="007C3D30">
        <w:rPr>
          <w:rStyle w:val="Heading2Char"/>
        </w:rPr>
        <w:t>WIN</w:t>
      </w:r>
      <w:r w:rsidRPr="007C3D30">
        <w:tab/>
      </w:r>
      <w:sdt>
        <w:sdtPr>
          <w:alias w:val="Status"/>
          <w:tag w:val=""/>
          <w:id w:val="931549415"/>
          <w:placeholder>
            <w:docPart w:val="8B5E25BEF5FA47C9B23AA991E2B2C958"/>
          </w:placeholder>
          <w:dataBinding w:prefixMappings="xmlns:ns0='http://purl.org/dc/elements/1.1/' xmlns:ns1='http://schemas.openxmlformats.org/package/2006/metadata/core-properties' " w:xpath="/ns1:coreProperties[1]/ns1:contentStatus[1]" w:storeItemID="{6C3C8BC8-F283-45AE-878A-BAB7291924A1}"/>
          <w:text/>
        </w:sdtPr>
        <w:sdtEndPr/>
        <w:sdtContent>
          <w:r>
            <w:t>10000.00</w:t>
          </w:r>
        </w:sdtContent>
      </w:sdt>
      <w:r w:rsidRPr="007C3D30">
        <w:tab/>
      </w:r>
      <w:r w:rsidRPr="007C3D30">
        <w:rPr>
          <w:rStyle w:val="Heading2Char"/>
        </w:rPr>
        <w:t>BRIDGE NO.</w:t>
      </w:r>
      <w:r w:rsidRPr="007C3D30">
        <w:tab/>
      </w:r>
      <w:sdt>
        <w:sdtPr>
          <w:alias w:val="Keywords"/>
          <w:tag w:val=""/>
          <w:id w:val="1935003247"/>
          <w:placeholder>
            <w:docPart w:val="92047576FD4D49FF8AF8C32E9ED44848"/>
          </w:placeholder>
          <w:dataBinding w:prefixMappings="xmlns:ns0='http://purl.org/dc/elements/1.1/' xmlns:ns1='http://schemas.openxmlformats.org/package/2006/metadata/core-properties' " w:xpath="/ns1:coreProperties[1]/ns1:keywords[1]" w:storeItemID="{6C3C8BC8-F283-45AE-878A-BAB7291924A1}"/>
          <w:text/>
        </w:sdtPr>
        <w:sdtEndPr/>
        <w:sdtContent>
          <w:r>
            <w:t>1234</w:t>
          </w:r>
        </w:sdtContent>
      </w:sdt>
    </w:p>
    <w:p w14:paraId="4B019A33" w14:textId="77777777" w:rsidR="009862EF" w:rsidRPr="00995189" w:rsidRDefault="009862EF" w:rsidP="009862EF">
      <w:pPr>
        <w:tabs>
          <w:tab w:val="left" w:pos="1440"/>
          <w:tab w:val="left" w:pos="6480"/>
          <w:tab w:val="right" w:pos="9360"/>
        </w:tabs>
        <w:rPr>
          <w:szCs w:val="24"/>
        </w:rPr>
      </w:pPr>
      <w:r w:rsidRPr="007C3D30">
        <w:rPr>
          <w:rStyle w:val="Heading2Char"/>
        </w:rPr>
        <w:t>Bridge</w:t>
      </w:r>
      <w:r w:rsidRPr="007C3D30">
        <w:tab/>
      </w:r>
      <w:sdt>
        <w:sdtPr>
          <w:alias w:val="Subject"/>
          <w:tag w:val=""/>
          <w:id w:val="-108125646"/>
          <w:placeholder>
            <w:docPart w:val="800F7A73C71D4BE4BA723CF3B028951B"/>
          </w:placeholder>
          <w:dataBinding w:prefixMappings="xmlns:ns0='http://purl.org/dc/elements/1.1/' xmlns:ns1='http://schemas.openxmlformats.org/package/2006/metadata/core-properties' " w:xpath="/ns1:coreProperties[1]/ns0:subject[1]" w:storeItemID="{6C3C8BC8-F283-45AE-878A-BAB7291924A1}"/>
          <w:text/>
        </w:sdtPr>
        <w:sdtEndPr/>
        <w:sdtContent>
          <w:r>
            <w:t>Common Bridge</w:t>
          </w:r>
        </w:sdtContent>
      </w:sdt>
      <w:r w:rsidRPr="007C3D30">
        <w:rPr>
          <w:szCs w:val="24"/>
        </w:rPr>
        <w:tab/>
      </w:r>
      <w:r w:rsidR="00715A63">
        <w:rPr>
          <w:rStyle w:val="Heading2Char"/>
        </w:rPr>
        <w:t>ROAD</w:t>
      </w:r>
      <w:r w:rsidRPr="00995189">
        <w:rPr>
          <w:szCs w:val="24"/>
        </w:rPr>
        <w:tab/>
      </w:r>
      <w:sdt>
        <w:sdtPr>
          <w:rPr>
            <w:szCs w:val="24"/>
          </w:rPr>
          <w:alias w:val="Abstract"/>
          <w:tag w:val=""/>
          <w:id w:val="1722789583"/>
          <w:placeholder>
            <w:docPart w:val="BD293491F764408FBC5E34DB23FA056B"/>
          </w:placeholder>
          <w:showingPlcHdr/>
          <w:dataBinding w:prefixMappings="xmlns:ns0='http://schemas.microsoft.com/office/2006/coverPageProps' " w:xpath="/ns0:CoverPageProperties[1]/ns0:Abstract[1]" w:storeItemID="{55AF091B-3C7A-41E3-B477-F2FDAA23CFDA}"/>
          <w:text/>
        </w:sdtPr>
        <w:sdtEndPr/>
        <w:sdtContent>
          <w:r w:rsidR="00715A63" w:rsidRPr="00715A63">
            <w:rPr>
              <w:color w:val="A6A6A6" w:themeColor="background1" w:themeShade="A6"/>
              <w:szCs w:val="24"/>
            </w:rPr>
            <w:t>Route 9</w:t>
          </w:r>
        </w:sdtContent>
      </w:sdt>
    </w:p>
    <w:p w14:paraId="4B019A34" w14:textId="77777777" w:rsidR="00CB5AB2" w:rsidRDefault="009862EF" w:rsidP="009862EF">
      <w:pPr>
        <w:pStyle w:val="NoSpacing"/>
        <w:rPr>
          <w:b/>
        </w:rPr>
      </w:pPr>
      <w:bookmarkStart w:id="3" w:name="Dropdown1"/>
      <w:r w:rsidRPr="002E1BD3">
        <w:rPr>
          <w:rStyle w:val="Heading2Char"/>
        </w:rPr>
        <w:t>Funding</w:t>
      </w:r>
      <w:r>
        <w:rPr>
          <w:rStyle w:val="Heading2Char"/>
        </w:rPr>
        <w:t>:</w:t>
      </w:r>
      <w:r w:rsidRPr="00A579C2">
        <w:tab/>
      </w:r>
      <w:bookmarkEnd w:id="3"/>
      <w:sdt>
        <w:sdtPr>
          <w:rPr>
            <w:szCs w:val="24"/>
          </w:rPr>
          <w:alias w:val="Funding"/>
          <w:tag w:val="Funding"/>
          <w:id w:val="1910339986"/>
          <w:placeholder>
            <w:docPart w:val="4060CEDBC18A49FA83D2326CB012DA5A"/>
          </w:placeholder>
          <w:showingPlcHdr/>
          <w:comboBox>
            <w:listItem w:displayText="Federal/State" w:value="Federal/State"/>
            <w:listItem w:displayText="State" w:value="State"/>
            <w:listItem w:displayText="State/Local" w:value="State/Local"/>
            <w:listItem w:displayText="Federal/State/Local" w:value="Federal/State/Local"/>
            <w:listItem w:displayText="Federal" w:value="Federal"/>
            <w:listItem w:displayText="Federal/Local" w:value="Federal/Local"/>
            <w:listItem w:displayText="Federal/State/Railroad" w:value="Federal/State/Railroad"/>
            <w:listItem w:displayText="Federal/Railroad" w:value="Federal/Railroad"/>
          </w:comboBox>
        </w:sdtPr>
        <w:sdtEndPr/>
        <w:sdtContent>
          <w:r w:rsidRPr="002E1BD3">
            <w:t>Choose an item</w:t>
          </w:r>
        </w:sdtContent>
      </w:sdt>
    </w:p>
    <w:p w14:paraId="4B019A35" w14:textId="77777777" w:rsidR="008D629C" w:rsidRPr="007C3D30" w:rsidRDefault="008D629C" w:rsidP="00CB5AB2">
      <w:pPr>
        <w:pStyle w:val="NoSpacing"/>
        <w:rPr>
          <w:b/>
        </w:rPr>
      </w:pPr>
    </w:p>
    <w:p w14:paraId="4B019A36" w14:textId="77777777" w:rsidR="00CB5AB2" w:rsidRPr="00995189" w:rsidRDefault="00CB5AB2" w:rsidP="00CB5AB2">
      <w:pPr>
        <w:tabs>
          <w:tab w:val="left" w:pos="2880"/>
        </w:tabs>
        <w:spacing w:line="240" w:lineRule="auto"/>
        <w:ind w:left="2880" w:hanging="2880"/>
        <w:rPr>
          <w:szCs w:val="24"/>
        </w:rPr>
      </w:pPr>
      <w:r w:rsidRPr="007C3D30">
        <w:rPr>
          <w:rStyle w:val="Heading2Char"/>
        </w:rPr>
        <w:t>PROGRAM SCOPE:</w:t>
      </w:r>
      <w:r w:rsidRPr="00995189">
        <w:rPr>
          <w:szCs w:val="24"/>
        </w:rPr>
        <w:tab/>
      </w:r>
      <w:bookmarkStart w:id="4" w:name="Dropdown6"/>
      <w:sdt>
        <w:sdtPr>
          <w:rPr>
            <w:szCs w:val="24"/>
          </w:rPr>
          <w:alias w:val="Program Scope"/>
          <w:tag w:val="Scope"/>
          <w:id w:val="2128503794"/>
          <w:placeholder>
            <w:docPart w:val="B08A0D7E384247ADBF90963EC2B33A61"/>
          </w:placeholder>
          <w:showingPlcHdr/>
          <w:comboBox>
            <w:listItem w:displayText="Bridge Replacement" w:value="Bridge Replacement"/>
            <w:listItem w:displayText="Bridge Substructure Rehabilitation" w:value="Bridge Substructure Rehabilitation"/>
            <w:listItem w:displayText="Bridge Construction - New" w:value="Bridge Construction - New"/>
            <w:listItem w:displayText="Bridge Culvert Replacement" w:value="Bridge Culvert Replacement"/>
            <w:listItem w:displayText="Bridge Culvert Rehabilitation" w:value="Bridge Culvert Rehabilitation"/>
            <w:listItem w:displayText="Bridge Culvert Sliplining" w:value="Bridge Culvert Sliplining"/>
            <w:listItem w:displayText="Bridge Improvement" w:value="Bridge Improvement"/>
            <w:listItem w:displayText="Bridge Rehabilitation" w:value="Bridge Rehabilitation"/>
            <w:listItem w:displayText="Bridge Widening" w:value="Bridge Widening"/>
            <w:listItem w:displayText="Bridge Wearing Surface Replacement" w:value="Bridge Wearing Surface Replacement"/>
            <w:listItem w:displayText="Bridge Deck Replacement" w:value="Bridge Deck Replacement"/>
            <w:listItem w:displayText="Bridge Superstructure Replacement" w:value="Bridge Superstructure Replacement"/>
            <w:listItem w:displayText="Bridge Painting" w:value="Bridge Painting"/>
            <w:listItem w:displayText="Bridge Substructure Replacement" w:value="Bridge Substructure Replacement"/>
            <w:listItem w:displayText="Bridge Removal" w:value="Bridge Removal"/>
          </w:comboBox>
        </w:sdtPr>
        <w:sdtEndPr/>
        <w:sdtContent>
          <w:r w:rsidRPr="00995189">
            <w:t>Choose an item</w:t>
          </w:r>
        </w:sdtContent>
      </w:sdt>
      <w:bookmarkEnd w:id="4"/>
    </w:p>
    <w:p w14:paraId="4B019A37" w14:textId="77777777" w:rsidR="00CB5AB2" w:rsidRPr="00995189" w:rsidRDefault="00CB5AB2" w:rsidP="00CB5AB2">
      <w:pPr>
        <w:tabs>
          <w:tab w:val="left" w:pos="2880"/>
        </w:tabs>
        <w:spacing w:line="240" w:lineRule="auto"/>
        <w:ind w:left="2880" w:hanging="2880"/>
        <w:rPr>
          <w:szCs w:val="24"/>
        </w:rPr>
      </w:pPr>
      <w:r w:rsidRPr="007C3D30">
        <w:rPr>
          <w:rStyle w:val="Heading2Char"/>
        </w:rPr>
        <w:t>PROGRAM DESCRIPTION:</w:t>
      </w:r>
      <w:r w:rsidRPr="00995189">
        <w:rPr>
          <w:szCs w:val="24"/>
        </w:rPr>
        <w:tab/>
      </w:r>
      <w:sdt>
        <w:sdtPr>
          <w:rPr>
            <w:szCs w:val="24"/>
          </w:rPr>
          <w:alias w:val="Program Description"/>
          <w:tag w:val="Description"/>
          <w:id w:val="1448656158"/>
          <w:placeholder>
            <w:docPart w:val="A5D11FA59346407AA5C27009859F8810"/>
          </w:placeholder>
          <w:text w:multiLine="1"/>
        </w:sdtPr>
        <w:sdtEndPr/>
        <w:sdtContent>
          <w:r w:rsidR="009C42E6" w:rsidRPr="009C42E6">
            <w:rPr>
              <w:szCs w:val="24"/>
            </w:rPr>
            <w:t>Common Bridge (#1234) over Raging River, located 0.16 of a mile easterly of Route 9.  This bridge is over 20’ in length.</w:t>
          </w:r>
        </w:sdtContent>
      </w:sdt>
    </w:p>
    <w:p w14:paraId="4B019A38" w14:textId="77777777" w:rsidR="00CB5AB2" w:rsidRPr="007C3D30" w:rsidRDefault="00CB5AB2" w:rsidP="00CB5AB2">
      <w:pPr>
        <w:tabs>
          <w:tab w:val="left" w:pos="2880"/>
        </w:tabs>
        <w:spacing w:line="240" w:lineRule="auto"/>
        <w:ind w:left="2880" w:hanging="2880"/>
        <w:rPr>
          <w:b/>
          <w:szCs w:val="24"/>
        </w:rPr>
      </w:pPr>
      <w:r w:rsidRPr="007C3D30">
        <w:rPr>
          <w:rStyle w:val="Heading2Char"/>
        </w:rPr>
        <w:t>PROJECT BACKGROUND:</w:t>
      </w:r>
      <w:r w:rsidRPr="007C3D30">
        <w:rPr>
          <w:b/>
          <w:szCs w:val="24"/>
        </w:rPr>
        <w:tab/>
      </w:r>
      <w:sdt>
        <w:sdtPr>
          <w:rPr>
            <w:szCs w:val="24"/>
          </w:rPr>
          <w:alias w:val="Project Background"/>
          <w:tag w:val="Background"/>
          <w:id w:val="261044633"/>
          <w:placeholder>
            <w:docPart w:val="5664C8D386EC40809C29179552F03C7F"/>
          </w:placeholder>
          <w:text w:multiLine="1"/>
        </w:sdtPr>
        <w:sdtEndPr/>
        <w:sdtContent>
          <w:r w:rsidR="009C42E6" w:rsidRPr="009C42E6">
            <w:rPr>
              <w:szCs w:val="24"/>
            </w:rPr>
            <w:t>This bridge was constructed in 1930 and was widened in 1960 along with a deck replacement.  It is currently in poor condition and in need of complete replacement.  Preconstruction engineering was funded in the 12/13 BCWP.</w:t>
          </w:r>
        </w:sdtContent>
      </w:sdt>
    </w:p>
    <w:p w14:paraId="4B019A39" w14:textId="77777777" w:rsidR="00E376C5" w:rsidRDefault="00CB5AB2" w:rsidP="00E376C5">
      <w:pPr>
        <w:tabs>
          <w:tab w:val="right" w:pos="2970"/>
          <w:tab w:val="left" w:pos="3240"/>
          <w:tab w:val="right" w:pos="8460"/>
          <w:tab w:val="right" w:pos="9360"/>
        </w:tabs>
        <w:spacing w:line="240" w:lineRule="auto"/>
        <w:rPr>
          <w:b/>
          <w:szCs w:val="24"/>
        </w:rPr>
      </w:pPr>
      <w:r w:rsidRPr="007C3D30">
        <w:rPr>
          <w:b/>
          <w:szCs w:val="24"/>
        </w:rPr>
        <w:tab/>
      </w:r>
      <w:r w:rsidRPr="007C3D30">
        <w:rPr>
          <w:rStyle w:val="Heading2Char"/>
        </w:rPr>
        <w:t>JURISDICTION</w:t>
      </w:r>
      <w:r w:rsidRPr="007C3D30">
        <w:rPr>
          <w:b/>
          <w:szCs w:val="24"/>
        </w:rPr>
        <w:tab/>
      </w:r>
      <w:bookmarkStart w:id="5" w:name="Dropdown3"/>
      <w:sdt>
        <w:sdtPr>
          <w:alias w:val="Jurisdiction"/>
          <w:tag w:val="Jurisdiction"/>
          <w:id w:val="-266233072"/>
          <w:placeholder>
            <w:docPart w:val="782863DB68494CEF9CEC64F0505516D7"/>
          </w:placeholder>
          <w:dropDownList>
            <w:listItem w:displayText="State Highway" w:value="State Highway"/>
            <w:listItem w:displayText="State Aid" w:value="State Aid"/>
            <w:listItem w:displayText="Townway" w:value="Townway"/>
          </w:dropDownList>
        </w:sdtPr>
        <w:sdtEndPr/>
        <w:sdtContent>
          <w:r w:rsidRPr="007C3D30">
            <w:t>State Highway</w:t>
          </w:r>
        </w:sdtContent>
      </w:sdt>
      <w:bookmarkEnd w:id="5"/>
      <w:r w:rsidRPr="007C3D30">
        <w:rPr>
          <w:b/>
          <w:szCs w:val="24"/>
        </w:rPr>
        <w:tab/>
      </w:r>
      <w:r w:rsidR="00E376C5" w:rsidRPr="007C3D30">
        <w:rPr>
          <w:rStyle w:val="Heading2Char"/>
        </w:rPr>
        <w:t>NHS</w:t>
      </w:r>
      <w:r w:rsidR="00E376C5" w:rsidRPr="007C3D30">
        <w:rPr>
          <w:b/>
          <w:szCs w:val="24"/>
        </w:rPr>
        <w:tab/>
      </w:r>
      <w:sdt>
        <w:sdtPr>
          <w:rPr>
            <w:szCs w:val="24"/>
          </w:rPr>
          <w:alias w:val="NHS"/>
          <w:tag w:val="NHS"/>
          <w:id w:val="475577175"/>
          <w:placeholder>
            <w:docPart w:val="05ABB34A802342B19EBF69D65DC7D6F0"/>
          </w:placeholder>
          <w:dropDownList>
            <w:listItem w:displayText="Yes" w:value="Yes"/>
            <w:listItem w:displayText="No" w:value="No"/>
          </w:dropDownList>
        </w:sdtPr>
        <w:sdtEndPr/>
        <w:sdtContent>
          <w:r w:rsidR="00E376C5" w:rsidRPr="007C3D30">
            <w:rPr>
              <w:szCs w:val="24"/>
            </w:rPr>
            <w:t>Yes</w:t>
          </w:r>
        </w:sdtContent>
      </w:sdt>
    </w:p>
    <w:p w14:paraId="4B019A3A" w14:textId="77777777" w:rsidR="00CB5AB2" w:rsidRPr="009326DA" w:rsidRDefault="00CB5AB2" w:rsidP="005072D6">
      <w:pPr>
        <w:tabs>
          <w:tab w:val="right" w:pos="2970"/>
          <w:tab w:val="left" w:pos="3240"/>
          <w:tab w:val="right" w:pos="8460"/>
          <w:tab w:val="right" w:pos="9360"/>
        </w:tabs>
        <w:spacing w:line="240" w:lineRule="auto"/>
        <w:rPr>
          <w:szCs w:val="24"/>
        </w:rPr>
      </w:pPr>
      <w:r w:rsidRPr="007C3D30">
        <w:rPr>
          <w:rStyle w:val="Heading2Char"/>
        </w:rPr>
        <w:t>FUNCTIONAL CLASSIFICATION</w:t>
      </w:r>
      <w:r w:rsidRPr="007C3D30">
        <w:rPr>
          <w:b/>
          <w:szCs w:val="24"/>
        </w:rPr>
        <w:tab/>
      </w:r>
      <w:bookmarkStart w:id="6" w:name="Dropdown2"/>
      <w:sdt>
        <w:sdtPr>
          <w:alias w:val="Functional Classification"/>
          <w:tag w:val="Functional Classification"/>
          <w:id w:val="476571583"/>
          <w:placeholder>
            <w:docPart w:val="51384283C51A4F8292E0E00553ABA071"/>
          </w:placeholder>
          <w:showingPlcHdr/>
          <w:dropDownList>
            <w:listItem w:displayText="Minor Collector" w:value="Minor Collector"/>
            <w:listItem w:displayText="Major Collector" w:value="Major Collector"/>
            <w:listItem w:displayText="Local Road" w:value="Local Road"/>
            <w:listItem w:displayText="Minor Arterial" w:value="Minor Arterial"/>
            <w:listItem w:displayText="Principal Arterial" w:value="Principal Arterial"/>
            <w:listItem w:displayText="Principal Arterial - Interstate" w:value="Principal Arterial - Interstate"/>
          </w:dropDownList>
        </w:sdtPr>
        <w:sdtEndPr/>
        <w:sdtContent>
          <w:r w:rsidRPr="007C3D30">
            <w:t>Choose an item</w:t>
          </w:r>
        </w:sdtContent>
      </w:sdt>
      <w:bookmarkEnd w:id="6"/>
      <w:r w:rsidRPr="007C3D30">
        <w:rPr>
          <w:szCs w:val="24"/>
        </w:rPr>
        <w:tab/>
      </w:r>
      <w:r w:rsidR="00E376C5" w:rsidRPr="007C3D30">
        <w:rPr>
          <w:rStyle w:val="Heading2Char"/>
        </w:rPr>
        <w:t>CORRIDOR PRIORITY</w:t>
      </w:r>
      <w:r w:rsidR="00E376C5" w:rsidRPr="009326DA">
        <w:rPr>
          <w:szCs w:val="24"/>
        </w:rPr>
        <w:tab/>
      </w:r>
      <w:sdt>
        <w:sdtPr>
          <w:rPr>
            <w:szCs w:val="24"/>
          </w:rPr>
          <w:id w:val="-1739398109"/>
          <w:placeholder>
            <w:docPart w:val="1D5D1FE5D48F463C9B8D37DAB4105412"/>
          </w:placeholder>
          <w:showingPlcHdr/>
          <w:text/>
        </w:sdtPr>
        <w:sdtEndPr/>
        <w:sdtContent>
          <w:r w:rsidR="00E376C5" w:rsidRPr="009326DA">
            <w:rPr>
              <w:rStyle w:val="PlaceholderText"/>
            </w:rPr>
            <w:t>3</w:t>
          </w:r>
        </w:sdtContent>
      </w:sdt>
    </w:p>
    <w:p w14:paraId="4B019A3B" w14:textId="77777777" w:rsidR="00CB5AB2" w:rsidRPr="009326DA" w:rsidRDefault="00CB5AB2" w:rsidP="005072D6">
      <w:pPr>
        <w:tabs>
          <w:tab w:val="right" w:pos="2970"/>
          <w:tab w:val="left" w:pos="3240"/>
          <w:tab w:val="right" w:pos="8460"/>
          <w:tab w:val="right" w:pos="9360"/>
        </w:tabs>
        <w:spacing w:line="240" w:lineRule="auto"/>
        <w:rPr>
          <w:szCs w:val="24"/>
        </w:rPr>
      </w:pPr>
      <w:r w:rsidRPr="007C3D30">
        <w:rPr>
          <w:b/>
          <w:szCs w:val="24"/>
        </w:rPr>
        <w:tab/>
      </w:r>
      <w:r w:rsidRPr="007C3D30">
        <w:rPr>
          <w:rStyle w:val="Heading2Char"/>
        </w:rPr>
        <w:t>URBAN/RURAL</w:t>
      </w:r>
      <w:r w:rsidRPr="007C3D30">
        <w:rPr>
          <w:b/>
          <w:szCs w:val="24"/>
        </w:rPr>
        <w:tab/>
      </w:r>
      <w:bookmarkStart w:id="7" w:name="Dropdown4"/>
      <w:sdt>
        <w:sdtPr>
          <w:rPr>
            <w:szCs w:val="24"/>
          </w:rPr>
          <w:alias w:val="Urban/Rural"/>
          <w:tag w:val="Urban/Rural"/>
          <w:id w:val="-1973752999"/>
          <w:placeholder>
            <w:docPart w:val="DDA218238468446380515BB62B13DBB7"/>
          </w:placeholder>
          <w:comboBox>
            <w:listItem w:displayText="Rural" w:value="Rural"/>
            <w:listItem w:displayText="Urban" w:value="Urban"/>
            <w:listItem w:displayText="Fed Urban/State Rural" w:value="Fed Urban/State Rural"/>
            <w:listItem w:displayText="Urbanized" w:value="Urbanized"/>
          </w:comboBox>
        </w:sdtPr>
        <w:sdtEndPr/>
        <w:sdtContent>
          <w:proofErr w:type="spellStart"/>
          <w:r w:rsidR="009326DA">
            <w:rPr>
              <w:szCs w:val="24"/>
            </w:rPr>
            <w:t>Rural</w:t>
          </w:r>
          <w:proofErr w:type="spellEnd"/>
        </w:sdtContent>
      </w:sdt>
      <w:bookmarkEnd w:id="7"/>
      <w:r w:rsidRPr="007C3D30">
        <w:rPr>
          <w:b/>
          <w:szCs w:val="24"/>
        </w:rPr>
        <w:tab/>
      </w:r>
      <w:r w:rsidRPr="007C3D30">
        <w:rPr>
          <w:rStyle w:val="Heading2Char"/>
        </w:rPr>
        <w:t>FHWA SUFFICIENCY RATING</w:t>
      </w:r>
      <w:r w:rsidRPr="009326DA">
        <w:rPr>
          <w:szCs w:val="24"/>
        </w:rPr>
        <w:tab/>
      </w:r>
      <w:sdt>
        <w:sdtPr>
          <w:rPr>
            <w:szCs w:val="24"/>
          </w:rPr>
          <w:id w:val="165133665"/>
          <w:placeholder>
            <w:docPart w:val="8669B57DCAC04DBC837098CE0B23E99E"/>
          </w:placeholder>
          <w:showingPlcHdr/>
          <w:text/>
        </w:sdtPr>
        <w:sdtEndPr/>
        <w:sdtContent>
          <w:r w:rsidR="007C3D30" w:rsidRPr="009326DA">
            <w:rPr>
              <w:rStyle w:val="PlaceholderText"/>
            </w:rPr>
            <w:t>35.9</w:t>
          </w:r>
        </w:sdtContent>
      </w:sdt>
    </w:p>
    <w:p w14:paraId="4B019A3C" w14:textId="77777777" w:rsidR="00CB5AB2" w:rsidRPr="007C3D30" w:rsidRDefault="00CB5AB2" w:rsidP="005072D6">
      <w:pPr>
        <w:tabs>
          <w:tab w:val="right" w:pos="2970"/>
          <w:tab w:val="left" w:pos="3240"/>
          <w:tab w:val="right" w:pos="8460"/>
          <w:tab w:val="right" w:pos="9360"/>
        </w:tabs>
        <w:spacing w:line="240" w:lineRule="auto"/>
        <w:rPr>
          <w:b/>
          <w:szCs w:val="24"/>
        </w:rPr>
      </w:pPr>
      <w:r w:rsidRPr="007C3D30">
        <w:rPr>
          <w:b/>
          <w:szCs w:val="24"/>
        </w:rPr>
        <w:tab/>
      </w:r>
      <w:r w:rsidRPr="007C3D30">
        <w:rPr>
          <w:rStyle w:val="Heading2Char"/>
        </w:rPr>
        <w:t>LOAD POSTING</w:t>
      </w:r>
      <w:r w:rsidRPr="009326DA">
        <w:rPr>
          <w:szCs w:val="24"/>
        </w:rPr>
        <w:tab/>
      </w:r>
      <w:sdt>
        <w:sdtPr>
          <w:rPr>
            <w:szCs w:val="24"/>
          </w:rPr>
          <w:id w:val="2093552"/>
          <w:placeholder>
            <w:docPart w:val="88E7DA4743E74512A15E450A284C1CD9"/>
          </w:placeholder>
          <w:showingPlcHdr/>
          <w:text/>
        </w:sdtPr>
        <w:sdtEndPr/>
        <w:sdtContent>
          <w:r w:rsidR="007C3D30" w:rsidRPr="009326DA">
            <w:rPr>
              <w:rStyle w:val="PlaceholderText"/>
            </w:rPr>
            <w:t>15</w:t>
          </w:r>
        </w:sdtContent>
      </w:sdt>
      <w:r w:rsidR="007C3D30" w:rsidRPr="007C3D30">
        <w:rPr>
          <w:b/>
          <w:szCs w:val="24"/>
        </w:rPr>
        <w:t xml:space="preserve"> </w:t>
      </w:r>
      <w:r w:rsidRPr="007C3D30">
        <w:rPr>
          <w:szCs w:val="24"/>
        </w:rPr>
        <w:t>tons</w:t>
      </w:r>
      <w:r w:rsidRPr="007C3D30">
        <w:rPr>
          <w:b/>
          <w:szCs w:val="24"/>
        </w:rPr>
        <w:tab/>
      </w:r>
      <w:r w:rsidRPr="007C3D30">
        <w:rPr>
          <w:rStyle w:val="Heading2Char"/>
        </w:rPr>
        <w:t>POSTED SPEED</w:t>
      </w:r>
      <w:r w:rsidRPr="009326DA">
        <w:rPr>
          <w:szCs w:val="24"/>
        </w:rPr>
        <w:tab/>
      </w:r>
      <w:sdt>
        <w:sdtPr>
          <w:rPr>
            <w:szCs w:val="24"/>
          </w:rPr>
          <w:id w:val="568930916"/>
          <w:placeholder>
            <w:docPart w:val="5716AA6D051A4535BE5B0714022AE0B9"/>
          </w:placeholder>
          <w:showingPlcHdr/>
          <w:text/>
        </w:sdtPr>
        <w:sdtEndPr/>
        <w:sdtContent>
          <w:r w:rsidR="007C3D30" w:rsidRPr="009326DA">
            <w:rPr>
              <w:rStyle w:val="PlaceholderText"/>
            </w:rPr>
            <w:t>45</w:t>
          </w:r>
        </w:sdtContent>
      </w:sdt>
      <w:r w:rsidR="007C3D30" w:rsidRPr="007C3D30">
        <w:rPr>
          <w:b/>
          <w:szCs w:val="24"/>
        </w:rPr>
        <w:t xml:space="preserve"> </w:t>
      </w:r>
      <w:r w:rsidRPr="007C3D30">
        <w:rPr>
          <w:szCs w:val="24"/>
        </w:rPr>
        <w:t>mph</w:t>
      </w:r>
    </w:p>
    <w:p w14:paraId="4B019A3D" w14:textId="77777777" w:rsidR="00CB5AB2" w:rsidRPr="009326DA" w:rsidRDefault="00CB5AB2" w:rsidP="005072D6">
      <w:pPr>
        <w:tabs>
          <w:tab w:val="left" w:pos="1620"/>
          <w:tab w:val="right" w:pos="2970"/>
          <w:tab w:val="left" w:pos="3240"/>
          <w:tab w:val="right" w:pos="8460"/>
          <w:tab w:val="right" w:pos="9360"/>
        </w:tabs>
        <w:spacing w:line="240" w:lineRule="auto"/>
        <w:rPr>
          <w:szCs w:val="24"/>
        </w:rPr>
      </w:pPr>
      <w:r w:rsidRPr="007C3D30">
        <w:rPr>
          <w:rStyle w:val="Heading2Char"/>
        </w:rPr>
        <w:t>TRAFFIC:</w:t>
      </w:r>
      <w:r w:rsidRPr="009326DA">
        <w:rPr>
          <w:szCs w:val="24"/>
        </w:rPr>
        <w:tab/>
      </w:r>
      <w:sdt>
        <w:sdtPr>
          <w:rPr>
            <w:szCs w:val="24"/>
          </w:rPr>
          <w:id w:val="-301860178"/>
          <w:placeholder>
            <w:docPart w:val="4F1EBFA1583F4A8D90AC2D7F54D5770F"/>
          </w:placeholder>
          <w:showingPlcHdr/>
          <w:text/>
        </w:sdtPr>
        <w:sdtEndPr/>
        <w:sdtContent>
          <w:r w:rsidR="007C3D30" w:rsidRPr="009326DA">
            <w:rPr>
              <w:rStyle w:val="PlaceholderText"/>
            </w:rPr>
            <w:t>2013</w:t>
          </w:r>
        </w:sdtContent>
      </w:sdt>
      <w:r w:rsidRPr="009326DA">
        <w:rPr>
          <w:szCs w:val="24"/>
        </w:rPr>
        <w:tab/>
      </w:r>
      <w:r w:rsidRPr="007C3D30">
        <w:rPr>
          <w:rStyle w:val="Heading2Char"/>
        </w:rPr>
        <w:t>AADT</w:t>
      </w:r>
      <w:r w:rsidRPr="009326DA">
        <w:rPr>
          <w:szCs w:val="24"/>
        </w:rPr>
        <w:tab/>
      </w:r>
      <w:sdt>
        <w:sdtPr>
          <w:rPr>
            <w:szCs w:val="24"/>
          </w:rPr>
          <w:id w:val="-670559648"/>
          <w:placeholder>
            <w:docPart w:val="97875DD7513F4387AD76D76E3EB45F70"/>
          </w:placeholder>
          <w:showingPlcHdr/>
          <w:text/>
        </w:sdtPr>
        <w:sdtEndPr/>
        <w:sdtContent>
          <w:r w:rsidR="007C3D30" w:rsidRPr="009326DA">
            <w:rPr>
              <w:rStyle w:val="PlaceholderText"/>
            </w:rPr>
            <w:t>1,000</w:t>
          </w:r>
        </w:sdtContent>
      </w:sdt>
      <w:r w:rsidRPr="009326DA">
        <w:rPr>
          <w:szCs w:val="24"/>
        </w:rPr>
        <w:tab/>
      </w:r>
      <w:r w:rsidRPr="007C3D30">
        <w:rPr>
          <w:rStyle w:val="Heading2Char"/>
        </w:rPr>
        <w:t>ACCIDENT DATA, CRF</w:t>
      </w:r>
      <w:r w:rsidRPr="009326DA">
        <w:rPr>
          <w:szCs w:val="24"/>
        </w:rPr>
        <w:tab/>
      </w:r>
      <w:sdt>
        <w:sdtPr>
          <w:rPr>
            <w:szCs w:val="24"/>
          </w:rPr>
          <w:id w:val="765037703"/>
          <w:placeholder>
            <w:docPart w:val="C5F66FA6AABD4AAAB0D98495643B42E2"/>
          </w:placeholder>
          <w:showingPlcHdr/>
          <w:text/>
        </w:sdtPr>
        <w:sdtEndPr/>
        <w:sdtContent>
          <w:r w:rsidR="007C3D30" w:rsidRPr="009326DA">
            <w:rPr>
              <w:rStyle w:val="PlaceholderText"/>
            </w:rPr>
            <w:t>1.0</w:t>
          </w:r>
        </w:sdtContent>
      </w:sdt>
    </w:p>
    <w:p w14:paraId="4B019A3E" w14:textId="77777777" w:rsidR="00CB5AB2" w:rsidRPr="009326DA" w:rsidRDefault="00CB5AB2" w:rsidP="005072D6">
      <w:pPr>
        <w:tabs>
          <w:tab w:val="left" w:pos="1620"/>
          <w:tab w:val="right" w:pos="2970"/>
          <w:tab w:val="left" w:pos="3240"/>
          <w:tab w:val="right" w:pos="8460"/>
          <w:tab w:val="right" w:pos="9360"/>
        </w:tabs>
        <w:spacing w:line="240" w:lineRule="auto"/>
        <w:rPr>
          <w:szCs w:val="24"/>
        </w:rPr>
      </w:pPr>
      <w:r w:rsidRPr="009326DA">
        <w:rPr>
          <w:szCs w:val="24"/>
        </w:rPr>
        <w:tab/>
      </w:r>
      <w:sdt>
        <w:sdtPr>
          <w:rPr>
            <w:szCs w:val="24"/>
          </w:rPr>
          <w:id w:val="594827440"/>
          <w:placeholder>
            <w:docPart w:val="2604471943BB40D5B0439A1744BB3F8F"/>
          </w:placeholder>
          <w:showingPlcHdr/>
          <w:text/>
        </w:sdtPr>
        <w:sdtEndPr/>
        <w:sdtContent>
          <w:r w:rsidR="007C3D30" w:rsidRPr="009326DA">
            <w:rPr>
              <w:rStyle w:val="PlaceholderText"/>
            </w:rPr>
            <w:t>2033</w:t>
          </w:r>
        </w:sdtContent>
      </w:sdt>
      <w:r w:rsidRPr="009326DA">
        <w:rPr>
          <w:szCs w:val="24"/>
        </w:rPr>
        <w:tab/>
      </w:r>
      <w:r w:rsidRPr="007C3D30">
        <w:rPr>
          <w:rStyle w:val="Heading2Char"/>
        </w:rPr>
        <w:t>AADT</w:t>
      </w:r>
      <w:r w:rsidRPr="009326DA">
        <w:rPr>
          <w:szCs w:val="24"/>
        </w:rPr>
        <w:tab/>
      </w:r>
      <w:sdt>
        <w:sdtPr>
          <w:rPr>
            <w:szCs w:val="24"/>
          </w:rPr>
          <w:id w:val="608162114"/>
          <w:placeholder>
            <w:docPart w:val="ED22E7E95B304052B75A3248FB405214"/>
          </w:placeholder>
          <w:showingPlcHdr/>
          <w:text/>
        </w:sdtPr>
        <w:sdtEndPr/>
        <w:sdtContent>
          <w:r w:rsidR="007C3D30" w:rsidRPr="009326DA">
            <w:rPr>
              <w:rStyle w:val="PlaceholderText"/>
            </w:rPr>
            <w:t>1,200</w:t>
          </w:r>
        </w:sdtContent>
      </w:sdt>
      <w:r w:rsidRPr="009326DA">
        <w:rPr>
          <w:szCs w:val="24"/>
        </w:rPr>
        <w:tab/>
      </w:r>
      <w:r w:rsidRPr="007C3D30">
        <w:rPr>
          <w:rStyle w:val="Heading2Char"/>
        </w:rPr>
        <w:t>DHV</w:t>
      </w:r>
      <w:r w:rsidRPr="009326DA">
        <w:rPr>
          <w:szCs w:val="24"/>
        </w:rPr>
        <w:tab/>
      </w:r>
      <w:sdt>
        <w:sdtPr>
          <w:rPr>
            <w:szCs w:val="24"/>
          </w:rPr>
          <w:id w:val="-1222911516"/>
          <w:placeholder>
            <w:docPart w:val="E0365443033B4166AFC933D047AA3065"/>
          </w:placeholder>
          <w:showingPlcHdr/>
          <w:text/>
        </w:sdtPr>
        <w:sdtEndPr/>
        <w:sdtContent>
          <w:r w:rsidR="007C3D30" w:rsidRPr="009326DA">
            <w:rPr>
              <w:rStyle w:val="PlaceholderText"/>
            </w:rPr>
            <w:t>200</w:t>
          </w:r>
        </w:sdtContent>
      </w:sdt>
    </w:p>
    <w:p w14:paraId="4B019A3F" w14:textId="251B22F5" w:rsidR="00854AD1" w:rsidRDefault="00854AD1"/>
    <w:p w14:paraId="4B019A40" w14:textId="77777777" w:rsidR="009862EF" w:rsidRPr="007C3D30" w:rsidRDefault="009862EF" w:rsidP="009862EF">
      <w:pPr>
        <w:pStyle w:val="Heading1"/>
      </w:pPr>
      <w:bookmarkStart w:id="8" w:name="_Toc171684144"/>
      <w:r w:rsidRPr="007C3D30">
        <w:lastRenderedPageBreak/>
        <w:t>Existing Bridge Synopsis</w:t>
      </w:r>
      <w:bookmarkEnd w:id="8"/>
    </w:p>
    <w:p w14:paraId="4B019A41" w14:textId="77777777" w:rsidR="009862EF" w:rsidRPr="007C3D30" w:rsidRDefault="009862EF" w:rsidP="009862EF">
      <w:pPr>
        <w:tabs>
          <w:tab w:val="left" w:pos="1440"/>
          <w:tab w:val="left" w:pos="2880"/>
          <w:tab w:val="left" w:pos="4680"/>
          <w:tab w:val="right" w:pos="8280"/>
          <w:tab w:val="left" w:pos="8640"/>
        </w:tabs>
      </w:pPr>
      <w:r w:rsidRPr="007C3D30">
        <w:rPr>
          <w:rStyle w:val="Heading2Char"/>
        </w:rPr>
        <w:t>Year Built</w:t>
      </w:r>
      <w:r w:rsidRPr="007C3D30">
        <w:tab/>
      </w:r>
      <w:sdt>
        <w:sdtPr>
          <w:id w:val="-1666933452"/>
          <w:placeholder>
            <w:docPart w:val="9F595F8102D5436FA50AA81CD73C4E47"/>
          </w:placeholder>
          <w:showingPlcHdr/>
          <w:text/>
        </w:sdtPr>
        <w:sdtEndPr/>
        <w:sdtContent>
          <w:r w:rsidRPr="007C3D30">
            <w:rPr>
              <w:rStyle w:val="PlaceholderText"/>
            </w:rPr>
            <w:t>1936</w:t>
          </w:r>
        </w:sdtContent>
      </w:sdt>
      <w:r w:rsidRPr="007C3D30">
        <w:tab/>
      </w:r>
      <w:r w:rsidRPr="007C3D30">
        <w:rPr>
          <w:rStyle w:val="Heading2Char"/>
        </w:rPr>
        <w:t>Span Lengths</w:t>
      </w:r>
      <w:r w:rsidRPr="007C3D30">
        <w:tab/>
      </w:r>
      <w:sdt>
        <w:sdtPr>
          <w:id w:val="-751346102"/>
          <w:placeholder>
            <w:docPart w:val="AAF82E4BFDBB4319A749D65BE20C0723"/>
          </w:placeholder>
          <w:showingPlcHdr/>
          <w:text/>
        </w:sdtPr>
        <w:sdtEndPr/>
        <w:sdtContent>
          <w:r>
            <w:rPr>
              <w:rStyle w:val="PlaceholderText"/>
            </w:rPr>
            <w:t>60</w:t>
          </w:r>
          <w:r>
            <w:rPr>
              <w:rStyle w:val="PlaceholderText"/>
              <w:rFonts w:cstheme="minorHAnsi"/>
            </w:rPr>
            <w:t>'</w:t>
          </w:r>
          <w:r>
            <w:rPr>
              <w:rStyle w:val="PlaceholderText"/>
            </w:rPr>
            <w:t>-60</w:t>
          </w:r>
          <w:r>
            <w:rPr>
              <w:rStyle w:val="PlaceholderText"/>
              <w:rFonts w:cstheme="minorHAnsi"/>
            </w:rPr>
            <w:t>'</w:t>
          </w:r>
        </w:sdtContent>
      </w:sdt>
      <w:r w:rsidRPr="007C3D30">
        <w:tab/>
      </w:r>
      <w:r w:rsidRPr="007C3D30">
        <w:rPr>
          <w:rStyle w:val="Heading2Char"/>
        </w:rPr>
        <w:t>Curb to Curb Width</w:t>
      </w:r>
      <w:r w:rsidRPr="007C3D30">
        <w:tab/>
      </w:r>
      <w:sdt>
        <w:sdtPr>
          <w:id w:val="-316262342"/>
          <w:placeholder>
            <w:docPart w:val="ADF136614AF74BC0A63F14E966F80EC1"/>
          </w:placeholder>
          <w:showingPlcHdr/>
          <w:text/>
        </w:sdtPr>
        <w:sdtEndPr/>
        <w:sdtContent>
          <w:r w:rsidRPr="007C3D30">
            <w:rPr>
              <w:rStyle w:val="PlaceholderText"/>
            </w:rPr>
            <w:t>24</w:t>
          </w:r>
          <w:r>
            <w:rPr>
              <w:rStyle w:val="PlaceholderText"/>
              <w:rFonts w:cstheme="minorHAnsi"/>
            </w:rPr>
            <w:t>'</w:t>
          </w:r>
        </w:sdtContent>
      </w:sdt>
    </w:p>
    <w:p w14:paraId="4B019A42" w14:textId="77777777" w:rsidR="009862EF" w:rsidRPr="007C3D30" w:rsidRDefault="009862EF" w:rsidP="009862EF">
      <w:pPr>
        <w:pStyle w:val="Paragraph"/>
      </w:pPr>
      <w:r w:rsidRPr="007C3D30">
        <w:rPr>
          <w:rStyle w:val="Heading2Char"/>
        </w:rPr>
        <w:t>Type of structure:</w:t>
      </w:r>
      <w:r w:rsidRPr="007C3D30">
        <w:t xml:space="preserve">    </w:t>
      </w:r>
      <w:sdt>
        <w:sdtPr>
          <w:id w:val="78640640"/>
          <w:placeholder>
            <w:docPart w:val="FA39920C21BD415B971FA5966216DA0E"/>
          </w:placeholder>
          <w:text w:multiLine="1"/>
        </w:sdtPr>
        <w:sdtEndPr/>
        <w:sdtContent>
          <w:r w:rsidRPr="009C42E6">
            <w:t>Two-span continuous structure with painted steel beams, composite cast-in-place deck, bituminous wearing surface and membrane waterproofing, and concrete bridge rail.</w:t>
          </w:r>
        </w:sdtContent>
      </w:sdt>
    </w:p>
    <w:p w14:paraId="4B019A43" w14:textId="77777777" w:rsidR="009862EF" w:rsidRPr="007C3D30" w:rsidRDefault="009862EF" w:rsidP="009862EF">
      <w:pPr>
        <w:pStyle w:val="Paragraph"/>
      </w:pPr>
      <w:r w:rsidRPr="007C3D30">
        <w:rPr>
          <w:rStyle w:val="Heading2Char"/>
        </w:rPr>
        <w:t>General Condition:</w:t>
      </w:r>
      <w:r w:rsidRPr="007C3D30">
        <w:t xml:space="preserve">    </w:t>
      </w:r>
      <w:sdt>
        <w:sdtPr>
          <w:id w:val="-2125150658"/>
          <w:placeholder>
            <w:docPart w:val="A76D9C70B79A4549A73F02223266B820"/>
          </w:placeholder>
          <w:text/>
        </w:sdtPr>
        <w:sdtEndPr/>
        <w:sdtContent>
          <w:r w:rsidRPr="009C42E6">
            <w:t>Steel beams are in fair condition with minor section loss along with rusting and extensive failing paint. Concrete deck is in fair condition with some spalling and leakage on the bottom. Wearing surface is in poor condition with extensive cracking and patching. Bridge rail is in very poor condition with much cracking and patching.</w:t>
          </w:r>
        </w:sdtContent>
      </w:sdt>
    </w:p>
    <w:p w14:paraId="31755A25" w14:textId="77777777" w:rsidR="00350533" w:rsidRPr="00521A6E" w:rsidRDefault="00350533" w:rsidP="00350533">
      <w:pPr>
        <w:pStyle w:val="Heading3"/>
        <w:tabs>
          <w:tab w:val="center" w:pos="5040"/>
          <w:tab w:val="center" w:pos="7200"/>
        </w:tabs>
        <w:rPr>
          <w:rStyle w:val="Heading2Char"/>
          <w:b/>
          <w:bCs w:val="0"/>
          <w:caps/>
        </w:rPr>
      </w:pPr>
      <w:r w:rsidRPr="00521A6E">
        <w:rPr>
          <w:rStyle w:val="Heading2Char"/>
          <w:b/>
          <w:bCs w:val="0"/>
          <w:caps/>
        </w:rPr>
        <w:t>Load Ratings:</w:t>
      </w:r>
      <w:r w:rsidRPr="00521A6E">
        <w:tab/>
      </w:r>
      <w:r w:rsidRPr="00521A6E">
        <w:rPr>
          <w:rStyle w:val="Heading2Char"/>
          <w:b/>
          <w:bCs w:val="0"/>
          <w:caps/>
        </w:rPr>
        <w:t>Operating</w:t>
      </w:r>
      <w:r w:rsidRPr="00521A6E">
        <w:tab/>
      </w:r>
      <w:r w:rsidRPr="00521A6E">
        <w:rPr>
          <w:rStyle w:val="Heading2Char"/>
          <w:b/>
          <w:bCs w:val="0"/>
          <w:caps/>
        </w:rPr>
        <w:t>Inventory</w:t>
      </w:r>
    </w:p>
    <w:p w14:paraId="7E10090A" w14:textId="77777777" w:rsidR="00350533" w:rsidRDefault="00350533" w:rsidP="00350533">
      <w:pPr>
        <w:pStyle w:val="NoSpacing"/>
        <w:tabs>
          <w:tab w:val="right" w:pos="3600"/>
          <w:tab w:val="left" w:pos="4680"/>
          <w:tab w:val="left" w:pos="6840"/>
        </w:tabs>
      </w:pPr>
      <w:r w:rsidRPr="007C3D30">
        <w:tab/>
        <w:t>H</w:t>
      </w:r>
      <w:r>
        <w:t>L-93</w:t>
      </w:r>
      <w:r w:rsidRPr="007C3D30">
        <w:tab/>
      </w:r>
      <w:sdt>
        <w:sdtPr>
          <w:id w:val="1058752167"/>
          <w:placeholder>
            <w:docPart w:val="463E26EE088443BE985FEB83ED3A2037"/>
          </w:placeholder>
          <w:showingPlcHdr/>
          <w:text/>
        </w:sdtPr>
        <w:sdtContent>
          <w:r w:rsidRPr="007C3D30">
            <w:rPr>
              <w:rStyle w:val="PlaceholderText"/>
            </w:rPr>
            <w:t>40</w:t>
          </w:r>
        </w:sdtContent>
      </w:sdt>
      <w:r w:rsidRPr="007C3D30">
        <w:t xml:space="preserve"> Tons</w:t>
      </w:r>
      <w:r w:rsidRPr="007C3D30">
        <w:tab/>
      </w:r>
      <w:sdt>
        <w:sdtPr>
          <w:id w:val="984272396"/>
          <w:placeholder>
            <w:docPart w:val="476CB0E66B1341DCA04DBAC8CBED0862"/>
          </w:placeholder>
          <w:showingPlcHdr/>
          <w:text/>
        </w:sdtPr>
        <w:sdtContent>
          <w:r w:rsidRPr="007C3D30">
            <w:rPr>
              <w:rStyle w:val="PlaceholderText"/>
            </w:rPr>
            <w:t>30</w:t>
          </w:r>
        </w:sdtContent>
      </w:sdt>
      <w:r w:rsidRPr="007C3D30">
        <w:t xml:space="preserve"> </w:t>
      </w:r>
      <w:proofErr w:type="spellStart"/>
      <w:r w:rsidRPr="007C3D30">
        <w:t>Tons</w:t>
      </w:r>
      <w:proofErr w:type="spellEnd"/>
    </w:p>
    <w:p w14:paraId="4837CF66" w14:textId="77777777" w:rsidR="00350533" w:rsidRDefault="00350533" w:rsidP="00350533">
      <w:pPr>
        <w:pStyle w:val="NoSpacing"/>
        <w:tabs>
          <w:tab w:val="right" w:pos="3600"/>
          <w:tab w:val="left" w:pos="4680"/>
          <w:tab w:val="left" w:pos="6840"/>
        </w:tabs>
      </w:pPr>
      <w:r w:rsidRPr="007C3D30">
        <w:tab/>
      </w:r>
      <w:r>
        <w:t>Rating Factor</w:t>
      </w:r>
      <w:r w:rsidRPr="007C3D30">
        <w:tab/>
      </w:r>
      <w:sdt>
        <w:sdtPr>
          <w:id w:val="-1577126147"/>
          <w:placeholder>
            <w:docPart w:val="7B07C1FC672641C199672E4ECAEE995D"/>
          </w:placeholder>
          <w:showingPlcHdr/>
          <w:text/>
        </w:sdtPr>
        <w:sdtContent>
          <w:r>
            <w:rPr>
              <w:rStyle w:val="PlaceholderText"/>
            </w:rPr>
            <w:t>1.00</w:t>
          </w:r>
        </w:sdtContent>
      </w:sdt>
      <w:r w:rsidRPr="007C3D30">
        <w:tab/>
      </w:r>
      <w:sdt>
        <w:sdtPr>
          <w:id w:val="-2068871454"/>
          <w:placeholder>
            <w:docPart w:val="9F3E0124A3C648288A66492E6B8DAFAA"/>
          </w:placeholder>
          <w:showingPlcHdr/>
          <w:text/>
        </w:sdtPr>
        <w:sdtContent>
          <w:r>
            <w:rPr>
              <w:rStyle w:val="PlaceholderText"/>
            </w:rPr>
            <w:t>1.00</w:t>
          </w:r>
        </w:sdtContent>
      </w:sdt>
    </w:p>
    <w:p w14:paraId="201C652E" w14:textId="77777777" w:rsidR="00350533" w:rsidRPr="00521A6E" w:rsidRDefault="00350533" w:rsidP="00350533">
      <w:pPr>
        <w:pStyle w:val="Heading3"/>
        <w:tabs>
          <w:tab w:val="center" w:pos="5040"/>
        </w:tabs>
        <w:rPr>
          <w:rStyle w:val="Heading2Char"/>
          <w:b/>
          <w:bCs w:val="0"/>
          <w:caps/>
        </w:rPr>
      </w:pPr>
      <w:r>
        <w:tab/>
      </w:r>
      <w:r w:rsidRPr="00521A6E">
        <w:rPr>
          <w:rStyle w:val="Heading2Char"/>
          <w:b/>
          <w:bCs w:val="0"/>
          <w:caps/>
        </w:rPr>
        <w:t>Legal Loads</w:t>
      </w:r>
    </w:p>
    <w:p w14:paraId="7C62697A" w14:textId="77777777" w:rsidR="00350533" w:rsidRDefault="00350533" w:rsidP="00350533">
      <w:pPr>
        <w:pStyle w:val="NoSpacing"/>
        <w:tabs>
          <w:tab w:val="right" w:pos="3600"/>
          <w:tab w:val="left" w:pos="4680"/>
          <w:tab w:val="left" w:pos="6840"/>
        </w:tabs>
      </w:pPr>
      <w:r>
        <w:tab/>
        <w:t xml:space="preserve">Controlling Configuration:  </w:t>
      </w:r>
      <w:sdt>
        <w:sdtPr>
          <w:id w:val="-1001579190"/>
          <w:placeholder>
            <w:docPart w:val="5BBEB415C3324200B0B1573EE6525F61"/>
          </w:placeholder>
          <w:showingPlcHdr/>
          <w:text/>
        </w:sdtPr>
        <w:sdtContent>
          <w:r>
            <w:rPr>
              <w:rStyle w:val="PlaceholderText"/>
            </w:rPr>
            <w:t>1</w:t>
          </w:r>
        </w:sdtContent>
      </w:sdt>
      <w:r>
        <w:tab/>
      </w:r>
      <w:sdt>
        <w:sdtPr>
          <w:id w:val="-2028014433"/>
          <w:placeholder>
            <w:docPart w:val="782BA0CCC31144F5977ECDF4A3827564"/>
          </w:placeholder>
          <w:showingPlcHdr/>
          <w:text/>
        </w:sdtPr>
        <w:sdtContent>
          <w:r w:rsidRPr="007C3D30">
            <w:rPr>
              <w:rStyle w:val="PlaceholderText"/>
            </w:rPr>
            <w:t>40</w:t>
          </w:r>
        </w:sdtContent>
      </w:sdt>
      <w:r w:rsidRPr="007C3D30">
        <w:t xml:space="preserve"> Tons</w:t>
      </w:r>
    </w:p>
    <w:p w14:paraId="6675705E" w14:textId="77777777" w:rsidR="00350533" w:rsidRDefault="00350533" w:rsidP="00350533">
      <w:pPr>
        <w:pStyle w:val="NoSpacing"/>
        <w:tabs>
          <w:tab w:val="right" w:pos="3600"/>
          <w:tab w:val="left" w:pos="4680"/>
          <w:tab w:val="left" w:pos="6840"/>
        </w:tabs>
      </w:pPr>
      <w:r>
        <w:tab/>
        <w:t>Rating Factor</w:t>
      </w:r>
      <w:r>
        <w:tab/>
      </w:r>
      <w:sdt>
        <w:sdtPr>
          <w:id w:val="1930703337"/>
          <w:placeholder>
            <w:docPart w:val="260B4FE63A78466FBB7AB2627D6A262E"/>
          </w:placeholder>
          <w:showingPlcHdr/>
          <w:text/>
        </w:sdtPr>
        <w:sdtContent>
          <w:r>
            <w:rPr>
              <w:rStyle w:val="PlaceholderText"/>
            </w:rPr>
            <w:t>1.00</w:t>
          </w:r>
        </w:sdtContent>
      </w:sdt>
    </w:p>
    <w:p w14:paraId="4264BA83" w14:textId="77777777" w:rsidR="00350533" w:rsidRDefault="00350533" w:rsidP="00350533">
      <w:pPr>
        <w:pStyle w:val="NoSpacing"/>
        <w:tabs>
          <w:tab w:val="right" w:pos="3600"/>
          <w:tab w:val="left" w:pos="4680"/>
          <w:tab w:val="left" w:pos="6840"/>
        </w:tabs>
      </w:pPr>
      <w:r>
        <w:tab/>
        <w:t>Controlling Member:</w:t>
      </w:r>
      <w:r>
        <w:tab/>
      </w:r>
      <w:sdt>
        <w:sdtPr>
          <w:id w:val="-1019157526"/>
          <w:placeholder>
            <w:docPart w:val="051EEBC4C920456082C33E0BEF801CD3"/>
          </w:placeholder>
          <w:text/>
        </w:sdtPr>
        <w:sdtContent>
          <w:r>
            <w:t>Interior floor beam in flexure</w:t>
          </w:r>
        </w:sdtContent>
      </w:sdt>
    </w:p>
    <w:p w14:paraId="2D5410CD" w14:textId="77777777" w:rsidR="00350533" w:rsidRDefault="00350533" w:rsidP="00350533">
      <w:pPr>
        <w:tabs>
          <w:tab w:val="left" w:pos="3600"/>
          <w:tab w:val="left" w:pos="4680"/>
        </w:tabs>
      </w:pPr>
      <w:r>
        <w:tab/>
      </w:r>
      <w:r>
        <w:tab/>
        <w:t xml:space="preserve">See Appendix </w:t>
      </w:r>
      <w:sdt>
        <w:sdtPr>
          <w:id w:val="1421758783"/>
          <w:placeholder>
            <w:docPart w:val="F8BF16671ED94415A4167FF34F151FDA"/>
          </w:placeholder>
          <w:showingPlcHdr/>
          <w:text/>
        </w:sdtPr>
        <w:sdtContent>
          <w:r>
            <w:rPr>
              <w:rStyle w:val="PlaceholderText"/>
            </w:rPr>
            <w:t>F</w:t>
          </w:r>
        </w:sdtContent>
      </w:sdt>
      <w:r>
        <w:t xml:space="preserve"> for load rating summary</w:t>
      </w:r>
    </w:p>
    <w:p w14:paraId="4B019A45" w14:textId="77777777" w:rsidR="009862EF" w:rsidRPr="009862EF" w:rsidRDefault="009862EF" w:rsidP="009862EF">
      <w:pPr>
        <w:tabs>
          <w:tab w:val="left" w:pos="2880"/>
          <w:tab w:val="left" w:pos="5760"/>
          <w:tab w:val="right" w:pos="9360"/>
        </w:tabs>
        <w:spacing w:line="240" w:lineRule="auto"/>
        <w:rPr>
          <w:rStyle w:val="Heading2Char"/>
          <w:rFonts w:eastAsiaTheme="minorHAnsi" w:cstheme="minorBidi"/>
          <w:bCs w:val="0"/>
          <w:caps w:val="0"/>
          <w:szCs w:val="24"/>
        </w:rPr>
      </w:pPr>
      <w:r w:rsidRPr="007C3D30">
        <w:rPr>
          <w:rStyle w:val="Heading2Char"/>
        </w:rPr>
        <w:t>STRUCTURALLY DEFICIENT</w:t>
      </w:r>
      <w:r w:rsidRPr="00497F61">
        <w:rPr>
          <w:szCs w:val="24"/>
        </w:rPr>
        <w:tab/>
      </w:r>
      <w:sdt>
        <w:sdtPr>
          <w:rPr>
            <w:szCs w:val="24"/>
          </w:rPr>
          <w:alias w:val="Structurally Deficient"/>
          <w:tag w:val="Structurally Deficient"/>
          <w:id w:val="-472365869"/>
          <w:placeholder>
            <w:docPart w:val="FD89DF2984C149C1A9C2B139650831CC"/>
          </w:placeholder>
          <w:showingPlcHdr/>
          <w:comboBox>
            <w:listItem w:displayText="Yes" w:value="Yes"/>
            <w:listItem w:displayText="No" w:value="No"/>
          </w:comboBox>
        </w:sdtPr>
        <w:sdtEndPr/>
        <w:sdtContent>
          <w:r w:rsidRPr="00497F61">
            <w:rPr>
              <w:rStyle w:val="PlaceholderText"/>
            </w:rPr>
            <w:t>Choose an item.</w:t>
          </w:r>
        </w:sdtContent>
      </w:sdt>
      <w:r w:rsidRPr="00497F61">
        <w:rPr>
          <w:szCs w:val="24"/>
        </w:rPr>
        <w:tab/>
      </w:r>
      <w:r w:rsidRPr="007C3D30">
        <w:rPr>
          <w:rStyle w:val="Heading2Char"/>
        </w:rPr>
        <w:t>FUNCTIONALLY OBSOLETE</w:t>
      </w:r>
      <w:r w:rsidRPr="007C3D30">
        <w:rPr>
          <w:b/>
          <w:szCs w:val="24"/>
        </w:rPr>
        <w:tab/>
      </w:r>
      <w:sdt>
        <w:sdtPr>
          <w:alias w:val="Functionally Obsolete"/>
          <w:tag w:val="Functionally Obsolete"/>
          <w:id w:val="-1499033381"/>
          <w:placeholder>
            <w:docPart w:val="80B3CA7919B045DEA1DA4ADEA1C23A3A"/>
          </w:placeholder>
          <w:dropDownList>
            <w:listItem w:displayText="N/A" w:value="N/A"/>
            <w:listItem w:displayText="Yes" w:value="Yes"/>
            <w:listItem w:displayText="No" w:value="No"/>
          </w:dropDownList>
        </w:sdtPr>
        <w:sdtEndPr/>
        <w:sdtContent>
          <w:r>
            <w:t>N/A</w:t>
          </w:r>
        </w:sdtContent>
      </w:sdt>
    </w:p>
    <w:p w14:paraId="4B019A46" w14:textId="77777777" w:rsidR="009862EF" w:rsidRPr="007C3D30" w:rsidRDefault="009862EF" w:rsidP="009862EF">
      <w:pPr>
        <w:pStyle w:val="Paragraph"/>
      </w:pPr>
      <w:r w:rsidRPr="007C3D30">
        <w:rPr>
          <w:rStyle w:val="Heading2Char"/>
        </w:rPr>
        <w:t>Maintenance Problems:</w:t>
      </w:r>
      <w:r w:rsidRPr="007C3D30">
        <w:t xml:space="preserve">    </w:t>
      </w:r>
      <w:sdt>
        <w:sdtPr>
          <w:id w:val="1835344766"/>
          <w:placeholder>
            <w:docPart w:val="052F38A779E2410EBFC1BB8D4AD4A66A"/>
          </w:placeholder>
          <w:text w:multiLine="1"/>
        </w:sdtPr>
        <w:sdtEndPr/>
        <w:sdtContent>
          <w:r w:rsidRPr="009C42E6">
            <w:t>Cracking of bituminous wearing surface. Cracking, spalling, and vehicular damage of concrete bridge rail.</w:t>
          </w:r>
        </w:sdtContent>
      </w:sdt>
    </w:p>
    <w:p w14:paraId="4B019A47" w14:textId="77777777" w:rsidR="009862EF" w:rsidRPr="007C3D30" w:rsidRDefault="009862EF" w:rsidP="009862EF">
      <w:pPr>
        <w:pStyle w:val="Paragraph"/>
      </w:pPr>
      <w:r w:rsidRPr="007C3D30">
        <w:rPr>
          <w:rStyle w:val="Heading2Char"/>
        </w:rPr>
        <w:t>Maintenance Work:</w:t>
      </w:r>
      <w:r w:rsidRPr="007C3D30">
        <w:t xml:space="preserve">    </w:t>
      </w:r>
      <w:sdt>
        <w:sdtPr>
          <w:id w:val="1057900351"/>
          <w:placeholder>
            <w:docPart w:val="30979EDDA33748C3BCE59EA521DF8E7C"/>
          </w:placeholder>
          <w:text w:multiLine="1"/>
        </w:sdtPr>
        <w:sdtEndPr/>
        <w:sdtContent>
          <w:r w:rsidRPr="009C42E6">
            <w:t>Repeated patching of wearing surface and repair of bridge rail.</w:t>
          </w:r>
        </w:sdtContent>
      </w:sdt>
    </w:p>
    <w:p w14:paraId="4B019A48" w14:textId="77777777" w:rsidR="009862EF" w:rsidRPr="007C3D30" w:rsidRDefault="009862EF" w:rsidP="009862EF">
      <w:pPr>
        <w:pStyle w:val="Paragraph"/>
      </w:pPr>
      <w:r w:rsidRPr="007C3D30">
        <w:rPr>
          <w:rStyle w:val="Heading2Char"/>
        </w:rPr>
        <w:t>Previous Structure:</w:t>
      </w:r>
      <w:r w:rsidRPr="007C3D30">
        <w:t xml:space="preserve">    </w:t>
      </w:r>
      <w:sdt>
        <w:sdtPr>
          <w:id w:val="-430903614"/>
          <w:placeholder>
            <w:docPart w:val="48954F5F49B64B4EAD50F0353B03EE47"/>
          </w:placeholder>
          <w:text/>
        </w:sdtPr>
        <w:sdtEndPr/>
        <w:sdtContent>
          <w:r w:rsidRPr="009C42E6">
            <w:t>A timber covered bridge on granite abutments.</w:t>
          </w:r>
        </w:sdtContent>
      </w:sdt>
    </w:p>
    <w:p w14:paraId="4B019A49" w14:textId="77777777" w:rsidR="009862EF" w:rsidRDefault="009862EF" w:rsidP="009862EF">
      <w:r w:rsidRPr="007C3D30">
        <w:rPr>
          <w:rStyle w:val="Heading2Char"/>
        </w:rPr>
        <w:t>Other Comments:</w:t>
      </w:r>
      <w:r w:rsidRPr="007C3D30">
        <w:t xml:space="preserve">    </w:t>
      </w:r>
      <w:sdt>
        <w:sdtPr>
          <w:id w:val="1741743812"/>
          <w:placeholder>
            <w:docPart w:val="7C8376D5838747869ED0768801A8D0E0"/>
          </w:placeholder>
          <w:text/>
        </w:sdtPr>
        <w:sdtEndPr/>
        <w:sdtContent>
          <w:r w:rsidRPr="009C42E6">
            <w:t>This is a non-historic bridge located in a historic district.</w:t>
          </w:r>
        </w:sdtContent>
      </w:sdt>
    </w:p>
    <w:p w14:paraId="4B019A4A" w14:textId="180ED3C7" w:rsidR="009862EF" w:rsidRDefault="009862EF"/>
    <w:p w14:paraId="4B019A52" w14:textId="77777777" w:rsidR="00854AD1" w:rsidRPr="007C3D30" w:rsidRDefault="00854AD1" w:rsidP="00854AD1">
      <w:pPr>
        <w:pStyle w:val="Heading1"/>
      </w:pPr>
      <w:bookmarkStart w:id="9" w:name="_Toc171684145"/>
      <w:r w:rsidRPr="007C3D30">
        <w:lastRenderedPageBreak/>
        <w:t>Bridge Recommendation Form</w:t>
      </w:r>
      <w:bookmarkEnd w:id="9"/>
    </w:p>
    <w:p w14:paraId="4B019A53" w14:textId="77777777" w:rsidR="00997C84" w:rsidRPr="007C3D30" w:rsidRDefault="00997C84" w:rsidP="00997C84">
      <w:pPr>
        <w:pStyle w:val="NoSpacing"/>
        <w:tabs>
          <w:tab w:val="right" w:pos="1980"/>
          <w:tab w:val="left" w:pos="2880"/>
          <w:tab w:val="left" w:pos="3960"/>
        </w:tabs>
      </w:pPr>
      <w:r w:rsidRPr="00666FF3">
        <w:rPr>
          <w:rStyle w:val="Heading3Char"/>
        </w:rPr>
        <w:t>WIN</w:t>
      </w:r>
      <w:r w:rsidRPr="007C3D30">
        <w:rPr>
          <w:b/>
        </w:rPr>
        <w:tab/>
      </w:r>
      <w:sdt>
        <w:sdtPr>
          <w:alias w:val="Status"/>
          <w:tag w:val=""/>
          <w:id w:val="1059985693"/>
          <w:placeholder>
            <w:docPart w:val="C4A2275BEE4E420A9475786271D0324F"/>
          </w:placeholder>
          <w:dataBinding w:prefixMappings="xmlns:ns0='http://purl.org/dc/elements/1.1/' xmlns:ns1='http://schemas.openxmlformats.org/package/2006/metadata/core-properties' " w:xpath="/ns1:coreProperties[1]/ns1:contentStatus[1]" w:storeItemID="{6C3C8BC8-F283-45AE-878A-BAB7291924A1}"/>
          <w:text/>
        </w:sdtPr>
        <w:sdtEndPr/>
        <w:sdtContent>
          <w:r>
            <w:t>10000.00</w:t>
          </w:r>
        </w:sdtContent>
      </w:sdt>
      <w:r>
        <w:rPr>
          <w:rStyle w:val="Heading3Char"/>
        </w:rPr>
        <w:tab/>
      </w:r>
      <w:r w:rsidRPr="00666FF3">
        <w:rPr>
          <w:rStyle w:val="Heading3Char"/>
        </w:rPr>
        <w:t>TOWN</w:t>
      </w:r>
      <w:r w:rsidRPr="007C3D30">
        <w:rPr>
          <w:b/>
        </w:rPr>
        <w:tab/>
      </w:r>
      <w:sdt>
        <w:sdtPr>
          <w:alias w:val="Category"/>
          <w:tag w:val=""/>
          <w:id w:val="819307269"/>
          <w:placeholder>
            <w:docPart w:val="B7B5CCC6C7154E3AA776E1A5E0DCC00E"/>
          </w:placeholder>
          <w:dataBinding w:prefixMappings="xmlns:ns0='http://purl.org/dc/elements/1.1/' xmlns:ns1='http://schemas.openxmlformats.org/package/2006/metadata/core-properties' " w:xpath="/ns1:coreProperties[1]/ns1:category[1]" w:storeItemID="{6C3C8BC8-F283-45AE-878A-BAB7291924A1}"/>
          <w:text/>
        </w:sdtPr>
        <w:sdtEndPr/>
        <w:sdtContent>
          <w:r>
            <w:t>Anytown</w:t>
          </w:r>
        </w:sdtContent>
      </w:sdt>
      <w:r w:rsidRPr="007C3D30">
        <w:rPr>
          <w:b/>
        </w:rPr>
        <w:tab/>
      </w:r>
      <w:r w:rsidRPr="007C3D30">
        <w:rPr>
          <w:b/>
        </w:rPr>
        <w:tab/>
      </w:r>
    </w:p>
    <w:p w14:paraId="4B019A54" w14:textId="77777777" w:rsidR="00997C84" w:rsidRDefault="00997C84" w:rsidP="00997C84">
      <w:pPr>
        <w:pStyle w:val="NoSpacing"/>
        <w:tabs>
          <w:tab w:val="right" w:pos="1980"/>
          <w:tab w:val="left" w:pos="2880"/>
          <w:tab w:val="left" w:pos="3960"/>
        </w:tabs>
        <w:rPr>
          <w:rStyle w:val="Heading3Char"/>
        </w:rPr>
      </w:pPr>
      <w:r w:rsidRPr="00666FF3">
        <w:rPr>
          <w:rStyle w:val="Heading3Char"/>
        </w:rPr>
        <w:t>BRIDGE NO.</w:t>
      </w:r>
      <w:r w:rsidRPr="007C3D30">
        <w:rPr>
          <w:b/>
        </w:rPr>
        <w:tab/>
      </w:r>
      <w:sdt>
        <w:sdtPr>
          <w:alias w:val="Keywords"/>
          <w:tag w:val=""/>
          <w:id w:val="1787151704"/>
          <w:placeholder>
            <w:docPart w:val="4C8A1E2D7613416CADE85E214B69D72A"/>
          </w:placeholder>
          <w:dataBinding w:prefixMappings="xmlns:ns0='http://purl.org/dc/elements/1.1/' xmlns:ns1='http://schemas.openxmlformats.org/package/2006/metadata/core-properties' " w:xpath="/ns1:coreProperties[1]/ns1:keywords[1]" w:storeItemID="{6C3C8BC8-F283-45AE-878A-BAB7291924A1}"/>
          <w:text/>
        </w:sdtPr>
        <w:sdtEndPr/>
        <w:sdtContent>
          <w:r>
            <w:t>1234</w:t>
          </w:r>
        </w:sdtContent>
      </w:sdt>
      <w:r>
        <w:tab/>
      </w:r>
      <w:r w:rsidRPr="00666FF3">
        <w:rPr>
          <w:rStyle w:val="Heading3Char"/>
        </w:rPr>
        <w:t>BRIDGE</w:t>
      </w:r>
      <w:r>
        <w:rPr>
          <w:rStyle w:val="Heading3Char"/>
        </w:rPr>
        <w:tab/>
      </w:r>
      <w:sdt>
        <w:sdtPr>
          <w:alias w:val="Subject"/>
          <w:tag w:val=""/>
          <w:id w:val="-1125002520"/>
          <w:dataBinding w:prefixMappings="xmlns:ns0='http://purl.org/dc/elements/1.1/' xmlns:ns1='http://schemas.openxmlformats.org/package/2006/metadata/core-properties' " w:xpath="/ns1:coreProperties[1]/ns0:subject[1]" w:storeItemID="{6C3C8BC8-F283-45AE-878A-BAB7291924A1}"/>
          <w:text/>
        </w:sdtPr>
        <w:sdtEndPr/>
        <w:sdtContent>
          <w:r>
            <w:t>Common Bridge</w:t>
          </w:r>
        </w:sdtContent>
      </w:sdt>
    </w:p>
    <w:p w14:paraId="4B019A55" w14:textId="77777777" w:rsidR="00997C84" w:rsidRDefault="00997C84" w:rsidP="00997C84">
      <w:pPr>
        <w:pStyle w:val="NoSpacing"/>
        <w:rPr>
          <w:rStyle w:val="Heading3Char"/>
        </w:rPr>
      </w:pPr>
    </w:p>
    <w:p w14:paraId="10E28885" w14:textId="77777777" w:rsidR="00A9096F" w:rsidRDefault="00A9096F" w:rsidP="00A9096F">
      <w:pPr>
        <w:pStyle w:val="NoSpacing"/>
        <w:tabs>
          <w:tab w:val="left" w:pos="2880"/>
        </w:tabs>
        <w:rPr>
          <w:rStyle w:val="Heading3Char"/>
        </w:rPr>
      </w:pPr>
      <w:r>
        <w:rPr>
          <w:rStyle w:val="Heading3Char"/>
        </w:rPr>
        <w:t>Project Manager</w:t>
      </w:r>
      <w:r>
        <w:rPr>
          <w:rStyle w:val="Heading3Char"/>
        </w:rPr>
        <w:tab/>
      </w:r>
      <w:sdt>
        <w:sdtPr>
          <w:alias w:val="PM"/>
          <w:tag w:val="PM"/>
          <w:id w:val="1219321130"/>
          <w:placeholder>
            <w:docPart w:val="AED4A757220B49EEA5A482750C744B69"/>
          </w:placeholder>
          <w:showingPlcHdr/>
          <w:text/>
        </w:sdtPr>
        <w:sdtEndPr/>
        <w:sdtContent>
          <w:r w:rsidRPr="003969A2">
            <w:rPr>
              <w:color w:val="808080" w:themeColor="background1" w:themeShade="80"/>
            </w:rPr>
            <w:t>Name</w:t>
          </w:r>
        </w:sdtContent>
      </w:sdt>
    </w:p>
    <w:p w14:paraId="4B019A56" w14:textId="6D11FCB0" w:rsidR="00997C84" w:rsidRPr="007C3D30" w:rsidRDefault="00997C84" w:rsidP="00997C84">
      <w:pPr>
        <w:pStyle w:val="NoSpacing"/>
        <w:tabs>
          <w:tab w:val="left" w:pos="1800"/>
          <w:tab w:val="left" w:pos="3600"/>
          <w:tab w:val="left" w:pos="4320"/>
        </w:tabs>
      </w:pPr>
      <w:r w:rsidRPr="00666FF3">
        <w:rPr>
          <w:rStyle w:val="Heading3Char"/>
        </w:rPr>
        <w:t>DESIGNED BY</w:t>
      </w:r>
      <w:r w:rsidRPr="00666FF3">
        <w:tab/>
      </w:r>
      <w:sdt>
        <w:sdtPr>
          <w:alias w:val="Designer"/>
          <w:tag w:val="Designer"/>
          <w:id w:val="227427557"/>
          <w:placeholder>
            <w:docPart w:val="67D1C3DB09284B2F805BCF6A017CB5D8"/>
          </w:placeholder>
          <w:showingPlcHdr/>
          <w:text/>
        </w:sdtPr>
        <w:sdtEndPr/>
        <w:sdtContent>
          <w:r w:rsidR="00A9096F" w:rsidRPr="003969A2">
            <w:rPr>
              <w:color w:val="808080" w:themeColor="background1" w:themeShade="80"/>
            </w:rPr>
            <w:t>ABC</w:t>
          </w:r>
        </w:sdtContent>
      </w:sdt>
      <w:r w:rsidRPr="007C3D30">
        <w:tab/>
      </w:r>
      <w:r w:rsidRPr="00666FF3">
        <w:rPr>
          <w:rStyle w:val="Heading3Char"/>
        </w:rPr>
        <w:t>DATE</w:t>
      </w:r>
      <w:r w:rsidRPr="00666FF3">
        <w:tab/>
      </w:r>
      <w:sdt>
        <w:sdtPr>
          <w:id w:val="-2045663419"/>
          <w:placeholder>
            <w:docPart w:val="A252083F13894181A3D36AA124214FA3"/>
          </w:placeholder>
          <w:showingPlcHdr/>
          <w:date>
            <w:dateFormat w:val="M/d/yyyy"/>
            <w:lid w:val="en-US"/>
            <w:storeMappedDataAs w:val="dateTime"/>
            <w:calendar w:val="gregorian"/>
          </w:date>
        </w:sdtPr>
        <w:sdtEndPr/>
        <w:sdtContent>
          <w:r w:rsidRPr="00AE5B51">
            <w:rPr>
              <w:rStyle w:val="PlaceholderText"/>
            </w:rPr>
            <w:t>Click here to enter a date.</w:t>
          </w:r>
        </w:sdtContent>
      </w:sdt>
    </w:p>
    <w:p w14:paraId="4B019A57" w14:textId="77777777" w:rsidR="00997C84" w:rsidRPr="007C3D30" w:rsidRDefault="00997C84" w:rsidP="00997C84">
      <w:pPr>
        <w:pStyle w:val="NoSpacing"/>
        <w:tabs>
          <w:tab w:val="left" w:pos="1800"/>
          <w:tab w:val="left" w:pos="3420"/>
          <w:tab w:val="left" w:pos="3600"/>
          <w:tab w:val="left" w:pos="4320"/>
          <w:tab w:val="left" w:pos="5040"/>
        </w:tabs>
      </w:pPr>
      <w:r w:rsidRPr="00666FF3">
        <w:rPr>
          <w:rStyle w:val="Heading3Char"/>
        </w:rPr>
        <w:t>Approved by</w:t>
      </w:r>
      <w:r w:rsidRPr="007C3D30">
        <w:tab/>
      </w:r>
      <w:r w:rsidRPr="00FF6C7C">
        <w:rPr>
          <w:u w:val="single"/>
        </w:rPr>
        <w:tab/>
      </w:r>
      <w:r w:rsidRPr="00F75CEA">
        <w:tab/>
      </w:r>
      <w:r w:rsidRPr="00666FF3">
        <w:rPr>
          <w:rStyle w:val="Heading3Char"/>
        </w:rPr>
        <w:t>Date</w:t>
      </w:r>
      <w:r w:rsidRPr="007C3D30">
        <w:tab/>
      </w:r>
      <w:r w:rsidRPr="00FF6C7C">
        <w:rPr>
          <w:u w:val="single"/>
        </w:rPr>
        <w:tab/>
      </w:r>
    </w:p>
    <w:p w14:paraId="4B019A58" w14:textId="77777777" w:rsidR="00997C84" w:rsidRPr="00FF6C7C" w:rsidRDefault="00997C84" w:rsidP="00997C84">
      <w:pPr>
        <w:pStyle w:val="NoSpacing"/>
        <w:tabs>
          <w:tab w:val="left" w:pos="1800"/>
          <w:tab w:val="left" w:pos="3420"/>
          <w:tab w:val="left" w:pos="3600"/>
          <w:tab w:val="left" w:pos="4320"/>
          <w:tab w:val="left" w:pos="5040"/>
        </w:tabs>
        <w:rPr>
          <w:u w:val="single"/>
        </w:rPr>
      </w:pPr>
      <w:r w:rsidRPr="00666FF3">
        <w:rPr>
          <w:rStyle w:val="Heading3Char"/>
        </w:rPr>
        <w:t>Approved by</w:t>
      </w:r>
      <w:r w:rsidRPr="007C3D30">
        <w:rPr>
          <w:b/>
        </w:rPr>
        <w:tab/>
      </w:r>
      <w:r w:rsidRPr="00FF6C7C">
        <w:rPr>
          <w:u w:val="single"/>
        </w:rPr>
        <w:tab/>
      </w:r>
      <w:r w:rsidRPr="00F75CEA">
        <w:tab/>
      </w:r>
      <w:r w:rsidRPr="00666FF3">
        <w:rPr>
          <w:rStyle w:val="Heading3Char"/>
        </w:rPr>
        <w:t>DATE</w:t>
      </w:r>
      <w:r>
        <w:tab/>
      </w:r>
      <w:r w:rsidRPr="00FF6C7C">
        <w:rPr>
          <w:u w:val="single"/>
        </w:rPr>
        <w:tab/>
      </w:r>
    </w:p>
    <w:p w14:paraId="4B019A59" w14:textId="77777777" w:rsidR="00E963C2" w:rsidRPr="007C3D30" w:rsidRDefault="00E963C2" w:rsidP="00E162A3">
      <w:pPr>
        <w:pStyle w:val="NoSpacing"/>
      </w:pPr>
    </w:p>
    <w:p w14:paraId="4B019A5A" w14:textId="77777777" w:rsidR="00666FF3" w:rsidRPr="00666FF3" w:rsidRDefault="00854AD1" w:rsidP="00666FF3">
      <w:pPr>
        <w:pStyle w:val="Paragraph"/>
      </w:pPr>
      <w:r w:rsidRPr="00FF6C7C">
        <w:rPr>
          <w:rStyle w:val="Heading2Char"/>
        </w:rPr>
        <w:t>Project:</w:t>
      </w:r>
      <w:r w:rsidRPr="00666FF3">
        <w:t xml:space="preserve">    </w:t>
      </w:r>
      <w:sdt>
        <w:sdtPr>
          <w:id w:val="1097592854"/>
          <w:text w:multiLine="1"/>
        </w:sdtPr>
        <w:sdtEndPr/>
        <w:sdtContent>
          <w:r w:rsidR="009C42E6" w:rsidRPr="009C42E6">
            <w:t>Bridge Replacement with 800’ of approaches, including transitions.</w:t>
          </w:r>
        </w:sdtContent>
      </w:sdt>
    </w:p>
    <w:p w14:paraId="4B019A5B" w14:textId="77777777" w:rsidR="00854AD1" w:rsidRPr="00666FF3" w:rsidRDefault="00854AD1" w:rsidP="00666FF3">
      <w:pPr>
        <w:pStyle w:val="Paragraph"/>
        <w:rPr>
          <w:b/>
        </w:rPr>
      </w:pPr>
      <w:r w:rsidRPr="00FF6C7C">
        <w:rPr>
          <w:rStyle w:val="Heading2Char"/>
        </w:rPr>
        <w:t>Alignment Description:</w:t>
      </w:r>
      <w:r w:rsidRPr="00666FF3">
        <w:t xml:space="preserve">    </w:t>
      </w:r>
      <w:sdt>
        <w:sdtPr>
          <w:id w:val="-1833442280"/>
          <w:text w:multiLine="1"/>
        </w:sdtPr>
        <w:sdtEndPr/>
        <w:sdtContent>
          <w:r w:rsidR="009C42E6" w:rsidRPr="009C42E6">
            <w:t>Tangent on bridge with two 1000’ horizontal curves located on each end of the project to match into existing curves. A 600’ sag vertical curve with a finished grade about 1.5’ higher than the existing bridge. New centerline located approximately 4.5’ downstream of existing bridge centerline.</w:t>
          </w:r>
        </w:sdtContent>
      </w:sdt>
    </w:p>
    <w:p w14:paraId="4B019A5C" w14:textId="77777777" w:rsidR="00854AD1" w:rsidRPr="00666FF3" w:rsidRDefault="00854AD1" w:rsidP="00666FF3">
      <w:pPr>
        <w:pStyle w:val="Paragraph"/>
        <w:rPr>
          <w:b/>
        </w:rPr>
      </w:pPr>
      <w:r w:rsidRPr="00FF6C7C">
        <w:rPr>
          <w:rStyle w:val="Heading2Char"/>
        </w:rPr>
        <w:t xml:space="preserve">Approach Section: </w:t>
      </w:r>
      <w:r w:rsidRPr="00666FF3">
        <w:t xml:space="preserve">   </w:t>
      </w:r>
      <w:sdt>
        <w:sdtPr>
          <w:id w:val="-809174456"/>
          <w:text w:multiLine="1"/>
        </w:sdtPr>
        <w:sdtEndPr/>
        <w:sdtContent>
          <w:r w:rsidR="009C42E6" w:rsidRPr="009C42E6">
            <w:t xml:space="preserve">Two 11’ lanes with 4’ shoulders. 1:2 </w:t>
          </w:r>
          <w:proofErr w:type="spellStart"/>
          <w:r w:rsidR="009C42E6" w:rsidRPr="009C42E6">
            <w:t>sideslopes</w:t>
          </w:r>
          <w:proofErr w:type="spellEnd"/>
          <w:r w:rsidR="009C42E6" w:rsidRPr="009C42E6">
            <w:t xml:space="preserve"> with standard steel guardrail and 1:3 </w:t>
          </w:r>
          <w:proofErr w:type="spellStart"/>
          <w:r w:rsidR="009C42E6" w:rsidRPr="009C42E6">
            <w:t>sideslopes</w:t>
          </w:r>
          <w:proofErr w:type="spellEnd"/>
          <w:r w:rsidR="009C42E6" w:rsidRPr="009C42E6">
            <w:t xml:space="preserve"> without guardrail.</w:t>
          </w:r>
        </w:sdtContent>
      </w:sdt>
    </w:p>
    <w:p w14:paraId="4B019A5D" w14:textId="77777777" w:rsidR="000B5302" w:rsidRPr="00E162A3" w:rsidRDefault="000B5302" w:rsidP="00E162A3">
      <w:pPr>
        <w:tabs>
          <w:tab w:val="left" w:pos="1440"/>
          <w:tab w:val="left" w:pos="5760"/>
          <w:tab w:val="left" w:pos="7560"/>
        </w:tabs>
      </w:pPr>
      <w:r w:rsidRPr="00E162A3">
        <w:rPr>
          <w:rStyle w:val="Heading2Char"/>
        </w:rPr>
        <w:t>Spans</w:t>
      </w:r>
      <w:r w:rsidR="00E162A3" w:rsidRPr="005E4894">
        <w:tab/>
      </w:r>
      <w:sdt>
        <w:sdtPr>
          <w:id w:val="-1148430575"/>
          <w:placeholder>
            <w:docPart w:val="06332D0256C147E080AEA861C6AEECF9"/>
          </w:placeholder>
          <w:showingPlcHdr/>
          <w:text/>
        </w:sdtPr>
        <w:sdtEndPr/>
        <w:sdtContent>
          <w:r w:rsidR="005E4894">
            <w:rPr>
              <w:rStyle w:val="PlaceholderText"/>
            </w:rPr>
            <w:t>70’-70’</w:t>
          </w:r>
        </w:sdtContent>
      </w:sdt>
      <w:r w:rsidRPr="005E4894">
        <w:tab/>
      </w:r>
      <w:r w:rsidRPr="00E162A3">
        <w:rPr>
          <w:rStyle w:val="Heading2Char"/>
        </w:rPr>
        <w:t>Skew</w:t>
      </w:r>
      <w:r w:rsidRPr="00E162A3">
        <w:tab/>
      </w:r>
      <w:sdt>
        <w:sdtPr>
          <w:id w:val="-1463958545"/>
          <w:placeholder>
            <w:docPart w:val="5B7993B2926F41DA9473BDFA216031BD"/>
          </w:placeholder>
          <w:showingPlcHdr/>
          <w:text/>
        </w:sdtPr>
        <w:sdtEndPr/>
        <w:sdtContent>
          <w:r w:rsidR="00E162A3">
            <w:rPr>
              <w:rStyle w:val="PlaceholderText"/>
            </w:rPr>
            <w:t>30</w:t>
          </w:r>
        </w:sdtContent>
      </w:sdt>
      <w:r w:rsidRPr="00E162A3">
        <w:t xml:space="preserve">° </w:t>
      </w:r>
      <w:sdt>
        <w:sdtPr>
          <w:alias w:val="Back/Ahead"/>
          <w:tag w:val="Back/Ahead"/>
          <w:id w:val="1792318713"/>
          <w:dropDownList>
            <w:listItem w:displayText="ahead" w:value="ahead"/>
            <w:listItem w:displayText="back" w:value="back"/>
          </w:dropDownList>
        </w:sdtPr>
        <w:sdtEndPr/>
        <w:sdtContent>
          <w:r w:rsidRPr="00E162A3">
            <w:t>ahead</w:t>
          </w:r>
        </w:sdtContent>
      </w:sdt>
      <w:r w:rsidRPr="00E162A3">
        <w:t xml:space="preserve"> on left</w:t>
      </w:r>
    </w:p>
    <w:p w14:paraId="4B019A5E" w14:textId="77777777" w:rsidR="000B5302" w:rsidRPr="000B5302" w:rsidRDefault="000B5302" w:rsidP="00E162A3">
      <w:pPr>
        <w:tabs>
          <w:tab w:val="left" w:pos="1440"/>
          <w:tab w:val="left" w:pos="5760"/>
          <w:tab w:val="left" w:pos="7560"/>
        </w:tabs>
      </w:pPr>
      <w:r w:rsidRPr="00E162A3">
        <w:rPr>
          <w:rStyle w:val="Heading2Char"/>
        </w:rPr>
        <w:t>Loading</w:t>
      </w:r>
      <w:r w:rsidRPr="000B5302">
        <w:tab/>
      </w:r>
      <w:sdt>
        <w:sdtPr>
          <w:alias w:val="Loading"/>
          <w:tag w:val="Loading"/>
          <w:id w:val="1880352073"/>
          <w:text/>
        </w:sdtPr>
        <w:sdtEndPr/>
        <w:sdtContent>
          <w:r w:rsidRPr="000B5302">
            <w:t>HL-93 modified for Strength 1</w:t>
          </w:r>
        </w:sdtContent>
      </w:sdt>
      <w:r w:rsidRPr="000B5302">
        <w:tab/>
      </w:r>
      <w:r w:rsidRPr="00E162A3">
        <w:rPr>
          <w:rStyle w:val="Heading2Char"/>
        </w:rPr>
        <w:t>Design Speed</w:t>
      </w:r>
      <w:r w:rsidRPr="000B5302">
        <w:tab/>
      </w:r>
      <w:sdt>
        <w:sdtPr>
          <w:id w:val="1450125310"/>
          <w:placeholder>
            <w:docPart w:val="BC32BE1CBEFB4011BAC98EA98B8EC71D"/>
          </w:placeholder>
          <w:showingPlcHdr/>
          <w:text/>
        </w:sdtPr>
        <w:sdtEndPr/>
        <w:sdtContent>
          <w:r w:rsidR="00E162A3">
            <w:rPr>
              <w:rStyle w:val="PlaceholderText"/>
            </w:rPr>
            <w:t>45</w:t>
          </w:r>
        </w:sdtContent>
      </w:sdt>
      <w:r w:rsidRPr="000B5302">
        <w:t>mph</w:t>
      </w:r>
    </w:p>
    <w:p w14:paraId="4B019A5F" w14:textId="77777777" w:rsidR="00854AD1" w:rsidRPr="007C3D30" w:rsidRDefault="00854AD1" w:rsidP="00666FF3">
      <w:pPr>
        <w:pStyle w:val="Paragraph"/>
      </w:pPr>
      <w:r w:rsidRPr="007C3D30">
        <w:rPr>
          <w:rStyle w:val="Heading2Char"/>
        </w:rPr>
        <w:t>structure</w:t>
      </w:r>
      <w:r w:rsidRPr="00666FF3">
        <w:rPr>
          <w:rStyle w:val="Heading2Char"/>
        </w:rPr>
        <w:t>:</w:t>
      </w:r>
      <w:r w:rsidRPr="00666FF3">
        <w:t xml:space="preserve">    </w:t>
      </w:r>
      <w:sdt>
        <w:sdtPr>
          <w:id w:val="1311289771"/>
          <w:text w:multiLine="1"/>
        </w:sdtPr>
        <w:sdtEndPr/>
        <w:sdtContent>
          <w:r w:rsidR="009C42E6" w:rsidRPr="009C42E6">
            <w:t>Precast, prestressed concrete butted box beams with a non-composite leveling slab and a 3” bituminous wearing surface on ¼” membrane waterproofing. 30’ curb-to-curb with standard 2-bar steel bridge rail and a 2% normal crown. Beams made continuous for live load.</w:t>
          </w:r>
        </w:sdtContent>
      </w:sdt>
    </w:p>
    <w:p w14:paraId="4B019A60" w14:textId="77777777" w:rsidR="00854AD1" w:rsidRPr="007C3D30" w:rsidRDefault="00A9747A" w:rsidP="00A9747A">
      <w:pPr>
        <w:tabs>
          <w:tab w:val="left" w:pos="4320"/>
          <w:tab w:val="right" w:pos="6480"/>
          <w:tab w:val="left" w:pos="7200"/>
          <w:tab w:val="right" w:pos="9360"/>
        </w:tabs>
      </w:pPr>
      <w:r w:rsidRPr="00A9747A">
        <w:rPr>
          <w:rStyle w:val="Heading2Char"/>
        </w:rPr>
        <w:t xml:space="preserve">Total </w:t>
      </w:r>
      <w:r w:rsidR="00854AD1" w:rsidRPr="00B533EE">
        <w:rPr>
          <w:rStyle w:val="Heading2Char"/>
        </w:rPr>
        <w:t>Opening</w:t>
      </w:r>
      <w:r w:rsidR="00854AD1" w:rsidRPr="00B533EE">
        <w:tab/>
      </w:r>
      <w:r w:rsidR="00854AD1" w:rsidRPr="00B533EE">
        <w:rPr>
          <w:rStyle w:val="Heading2Char"/>
        </w:rPr>
        <w:t>Existing</w:t>
      </w:r>
      <w:r>
        <w:rPr>
          <w:rStyle w:val="Heading2Char"/>
          <w:b w:val="0"/>
          <w:bCs w:val="0"/>
          <w:caps w:val="0"/>
        </w:rPr>
        <w:tab/>
      </w:r>
      <w:sdt>
        <w:sdtPr>
          <w:rPr>
            <w:rStyle w:val="Heading2Char"/>
            <w:b w:val="0"/>
            <w:bCs w:val="0"/>
            <w:caps w:val="0"/>
          </w:rPr>
          <w:id w:val="241848713"/>
          <w:placeholder>
            <w:docPart w:val="F0CC09922958439FBFCCDAFBCC4F7783"/>
          </w:placeholder>
          <w:showingPlcHdr/>
          <w:text/>
        </w:sdtPr>
        <w:sdtEndPr>
          <w:rPr>
            <w:rStyle w:val="Heading2Char"/>
          </w:rPr>
        </w:sdtEndPr>
        <w:sdtContent>
          <w:r>
            <w:rPr>
              <w:rStyle w:val="PlaceholderText"/>
            </w:rPr>
            <w:t>72</w:t>
          </w:r>
        </w:sdtContent>
      </w:sdt>
      <w:r>
        <w:rPr>
          <w:rStyle w:val="Heading2Char"/>
          <w:b w:val="0"/>
          <w:bCs w:val="0"/>
          <w:caps w:val="0"/>
        </w:rPr>
        <w:t xml:space="preserve"> </w:t>
      </w:r>
      <w:r w:rsidRPr="00A9747A">
        <w:t>SF</w:t>
      </w:r>
      <w:r w:rsidR="00854AD1" w:rsidRPr="00B533EE">
        <w:tab/>
      </w:r>
      <w:r w:rsidR="00854AD1" w:rsidRPr="00B533EE">
        <w:rPr>
          <w:rStyle w:val="Heading2Char"/>
        </w:rPr>
        <w:t>Proposed</w:t>
      </w:r>
      <w:r w:rsidRPr="00A9747A">
        <w:tab/>
      </w:r>
      <w:sdt>
        <w:sdtPr>
          <w:id w:val="2105598580"/>
          <w:placeholder>
            <w:docPart w:val="B022E0036E59409EA689FA3195BC476B"/>
          </w:placeholder>
          <w:showingPlcHdr/>
          <w:text/>
        </w:sdtPr>
        <w:sdtEndPr/>
        <w:sdtContent>
          <w:r>
            <w:rPr>
              <w:rStyle w:val="PlaceholderText"/>
            </w:rPr>
            <w:t>96</w:t>
          </w:r>
        </w:sdtContent>
      </w:sdt>
      <w:r>
        <w:rPr>
          <w:rStyle w:val="Heading2Char"/>
          <w:b w:val="0"/>
          <w:bCs w:val="0"/>
          <w:caps w:val="0"/>
        </w:rPr>
        <w:t xml:space="preserve"> </w:t>
      </w:r>
      <w:r w:rsidRPr="00A9747A">
        <w:t>SF</w:t>
      </w:r>
    </w:p>
    <w:p w14:paraId="4B019A61" w14:textId="77777777" w:rsidR="00666FF3" w:rsidRDefault="00854AD1" w:rsidP="00666FF3">
      <w:pPr>
        <w:pStyle w:val="Paragraph"/>
      </w:pPr>
      <w:r w:rsidRPr="00E162A3">
        <w:rPr>
          <w:rStyle w:val="Heading2Char"/>
        </w:rPr>
        <w:t>Available Soils Information:</w:t>
      </w:r>
      <w:r w:rsidRPr="00666FF3">
        <w:t xml:space="preserve">   </w:t>
      </w:r>
      <w:r w:rsidR="00F576CB" w:rsidRPr="00666FF3">
        <w:t xml:space="preserve"> </w:t>
      </w:r>
      <w:sdt>
        <w:sdtPr>
          <w:id w:val="-1016912454"/>
          <w:text w:multiLine="1"/>
        </w:sdtPr>
        <w:sdtEndPr/>
        <w:sdtContent>
          <w:r w:rsidR="009C42E6" w:rsidRPr="009C42E6">
            <w:t>Existing plans and preliminary borings show ledge to be present at about 30’-50’ below streambed. For more information, please refer to the Geotechnical Report.</w:t>
          </w:r>
        </w:sdtContent>
      </w:sdt>
    </w:p>
    <w:p w14:paraId="4B019A62" w14:textId="77777777" w:rsidR="00854AD1" w:rsidRPr="007C3D30" w:rsidRDefault="00854AD1" w:rsidP="00666FF3">
      <w:pPr>
        <w:pStyle w:val="Paragraph"/>
      </w:pPr>
      <w:r w:rsidRPr="00E162A3">
        <w:rPr>
          <w:rStyle w:val="Heading2Char"/>
        </w:rPr>
        <w:t>Additional Design Features:</w:t>
      </w:r>
      <w:r w:rsidRPr="00666FF3">
        <w:t xml:space="preserve">    </w:t>
      </w:r>
      <w:sdt>
        <w:sdtPr>
          <w:id w:val="1663958595"/>
          <w:text w:multiLine="1"/>
        </w:sdtPr>
        <w:sdtEndPr/>
        <w:sdtContent>
          <w:r w:rsidR="009C42E6" w:rsidRPr="009C42E6">
            <w:t>Begin transition @ STA 100+00, begin project @ STA 100+50, end project @ STA 800+50, end transition @ STA 900+00. A 3’ tall garden retaining wall will be constructed between STA 200+00 and 200+25 on the north side.</w:t>
          </w:r>
        </w:sdtContent>
      </w:sdt>
    </w:p>
    <w:p w14:paraId="1C437C8F" w14:textId="77777777" w:rsidR="006110A4" w:rsidRPr="005076BF" w:rsidRDefault="006110A4" w:rsidP="006110A4">
      <w:pPr>
        <w:pStyle w:val="InsetParagraph"/>
        <w:ind w:left="360"/>
        <w:rPr>
          <w:rStyle w:val="Heading2Char"/>
          <w:rFonts w:eastAsiaTheme="minorHAnsi" w:cstheme="minorBidi"/>
          <w:b w:val="0"/>
          <w:bCs w:val="0"/>
          <w:caps w:val="0"/>
          <w:szCs w:val="24"/>
        </w:rPr>
      </w:pPr>
      <w:r w:rsidRPr="005076BF">
        <w:rPr>
          <w:rStyle w:val="Heading2Char"/>
        </w:rPr>
        <w:t>Complete Streets:</w:t>
      </w:r>
      <w:r w:rsidRPr="005076BF">
        <w:rPr>
          <w:rStyle w:val="Heading2Char"/>
          <w:rFonts w:eastAsiaTheme="minorHAnsi" w:cstheme="minorBidi"/>
          <w:b w:val="0"/>
          <w:bCs w:val="0"/>
          <w:caps w:val="0"/>
          <w:szCs w:val="24"/>
        </w:rPr>
        <w:t xml:space="preserve">    </w:t>
      </w:r>
      <w:sdt>
        <w:sdtPr>
          <w:rPr>
            <w:rStyle w:val="Heading2Char"/>
            <w:rFonts w:eastAsiaTheme="minorHAnsi" w:cstheme="minorBidi"/>
            <w:b w:val="0"/>
            <w:bCs w:val="0"/>
            <w:caps w:val="0"/>
            <w:szCs w:val="24"/>
          </w:rPr>
          <w:id w:val="-1607111648"/>
          <w:placeholder>
            <w:docPart w:val="BA99E7C84E154EF0B278E957F6F66424"/>
          </w:placeholder>
          <w:showingPlcHdr/>
          <w:text/>
        </w:sdtPr>
        <w:sdtEndPr>
          <w:rPr>
            <w:rStyle w:val="Heading2Char"/>
          </w:rPr>
        </w:sdtEndPr>
        <w:sdtContent>
          <w:r w:rsidRPr="00F12C5E">
            <w:rPr>
              <w:rStyle w:val="PlaceholderText"/>
            </w:rPr>
            <w:t>Click or tap here to enter text.</w:t>
          </w:r>
        </w:sdtContent>
      </w:sdt>
    </w:p>
    <w:p w14:paraId="4B019A63" w14:textId="7283F022" w:rsidR="00854AD1" w:rsidRPr="00666FF3" w:rsidRDefault="00854AD1" w:rsidP="00666FF3">
      <w:pPr>
        <w:pStyle w:val="Paragraph"/>
      </w:pPr>
      <w:r w:rsidRPr="00E162A3">
        <w:rPr>
          <w:rStyle w:val="Heading2Char"/>
        </w:rPr>
        <w:t>Maintenance of Traffic:</w:t>
      </w:r>
      <w:r w:rsidRPr="00666FF3">
        <w:t xml:space="preserve">    </w:t>
      </w:r>
      <w:sdt>
        <w:sdtPr>
          <w:id w:val="-210736508"/>
          <w:text w:multiLine="1"/>
        </w:sdtPr>
        <w:sdtEndPr/>
        <w:sdtContent>
          <w:r w:rsidR="009C42E6" w:rsidRPr="009C42E6">
            <w:t>Maintain two-way traffic on a one-lane temporary bridge located on the upstream side.</w:t>
          </w:r>
        </w:sdtContent>
      </w:sdt>
    </w:p>
    <w:p w14:paraId="4B019A64" w14:textId="77777777" w:rsidR="00854AD1" w:rsidRPr="00666FF3" w:rsidRDefault="00854AD1" w:rsidP="00666FF3">
      <w:pPr>
        <w:pStyle w:val="Paragraph"/>
      </w:pPr>
      <w:r w:rsidRPr="00E162A3">
        <w:rPr>
          <w:rStyle w:val="Heading2Char"/>
        </w:rPr>
        <w:t>Construction Schedule:</w:t>
      </w:r>
      <w:r w:rsidRPr="00666FF3">
        <w:t xml:space="preserve">    </w:t>
      </w:r>
      <w:sdt>
        <w:sdtPr>
          <w:id w:val="-2009279928"/>
          <w:text w:multiLine="1"/>
        </w:sdtPr>
        <w:sdtEndPr/>
        <w:sdtContent>
          <w:r w:rsidR="009C42E6" w:rsidRPr="009C42E6">
            <w:t>One construction season with landscaping the following spring.</w:t>
          </w:r>
        </w:sdtContent>
      </w:sdt>
    </w:p>
    <w:p w14:paraId="4B019A65" w14:textId="77777777" w:rsidR="00854AD1" w:rsidRPr="007C3D30" w:rsidRDefault="00854AD1" w:rsidP="00854AD1">
      <w:pPr>
        <w:spacing w:after="0" w:line="240" w:lineRule="auto"/>
        <w:rPr>
          <w:rFonts w:cstheme="minorHAnsi"/>
          <w:szCs w:val="24"/>
        </w:rPr>
      </w:pPr>
      <w:r w:rsidRPr="007C3D30">
        <w:rPr>
          <w:rStyle w:val="Heading2Char"/>
        </w:rPr>
        <w:t>Advertising Date:</w:t>
      </w:r>
      <w:r w:rsidR="00E963C2" w:rsidRPr="007C3D30">
        <w:t xml:space="preserve">    </w:t>
      </w:r>
      <w:sdt>
        <w:sdtPr>
          <w:alias w:val="Advertise"/>
          <w:tag w:val="Advertise"/>
          <w:id w:val="208001927"/>
          <w:date w:fullDate="2014-01-08T00:00:00Z">
            <w:dateFormat w:val="MMMM yyyy"/>
            <w:lid w:val="en-US"/>
            <w:storeMappedDataAs w:val="dateTime"/>
            <w:calendar w:val="gregorian"/>
          </w:date>
        </w:sdtPr>
        <w:sdtEndPr/>
        <w:sdtContent>
          <w:r w:rsidR="000E6F90" w:rsidRPr="007C3D30">
            <w:t>January 2014</w:t>
          </w:r>
        </w:sdtContent>
      </w:sdt>
    </w:p>
    <w:tbl>
      <w:tblPr>
        <w:tblStyle w:val="TableGrid"/>
        <w:tblW w:w="9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8"/>
        <w:gridCol w:w="1494"/>
        <w:gridCol w:w="1595"/>
        <w:gridCol w:w="1576"/>
        <w:gridCol w:w="1531"/>
        <w:gridCol w:w="941"/>
      </w:tblGrid>
      <w:tr w:rsidR="00EB2FA2" w:rsidRPr="00EB2FA2" w14:paraId="0781DFF7" w14:textId="77777777" w:rsidTr="00EB2FA2">
        <w:trPr>
          <w:trHeight w:val="480"/>
        </w:trPr>
        <w:tc>
          <w:tcPr>
            <w:tcW w:w="1998" w:type="dxa"/>
            <w:noWrap/>
            <w:hideMark/>
          </w:tcPr>
          <w:p w14:paraId="2A5FCBF1" w14:textId="77777777" w:rsidR="00EB2FA2" w:rsidRPr="00EB2FA2" w:rsidRDefault="00EB2FA2" w:rsidP="00EB2FA2">
            <w:pPr>
              <w:pStyle w:val="NoSpacing"/>
            </w:pPr>
            <w:bookmarkStart w:id="10" w:name="_Hlk171680439"/>
          </w:p>
        </w:tc>
        <w:tc>
          <w:tcPr>
            <w:tcW w:w="1493" w:type="dxa"/>
            <w:tcBorders>
              <w:top w:val="nil"/>
              <w:left w:val="nil"/>
              <w:bottom w:val="single" w:sz="4" w:space="0" w:color="auto"/>
              <w:right w:val="nil"/>
            </w:tcBorders>
            <w:vAlign w:val="center"/>
            <w:hideMark/>
          </w:tcPr>
          <w:p w14:paraId="381FABAD" w14:textId="77777777" w:rsidR="00EB2FA2" w:rsidRPr="00EB2FA2" w:rsidRDefault="00EB2FA2" w:rsidP="00EB2FA2">
            <w:pPr>
              <w:pStyle w:val="NoSpacing"/>
              <w:rPr>
                <w:b/>
                <w:bCs/>
              </w:rPr>
            </w:pPr>
            <w:r w:rsidRPr="00EB2FA2">
              <w:rPr>
                <w:b/>
                <w:bCs/>
              </w:rPr>
              <w:t>Preliminary Engineering</w:t>
            </w:r>
          </w:p>
        </w:tc>
        <w:tc>
          <w:tcPr>
            <w:tcW w:w="1594" w:type="dxa"/>
            <w:tcBorders>
              <w:top w:val="nil"/>
              <w:left w:val="nil"/>
              <w:bottom w:val="single" w:sz="4" w:space="0" w:color="auto"/>
              <w:right w:val="nil"/>
            </w:tcBorders>
            <w:vAlign w:val="center"/>
            <w:hideMark/>
          </w:tcPr>
          <w:p w14:paraId="3209DE7F" w14:textId="77777777" w:rsidR="00EB2FA2" w:rsidRPr="00EB2FA2" w:rsidRDefault="00EB2FA2" w:rsidP="00EB2FA2">
            <w:pPr>
              <w:pStyle w:val="NoSpacing"/>
              <w:rPr>
                <w:b/>
                <w:bCs/>
              </w:rPr>
            </w:pPr>
            <w:r w:rsidRPr="00EB2FA2">
              <w:rPr>
                <w:b/>
                <w:bCs/>
              </w:rPr>
              <w:t>Right of Way</w:t>
            </w:r>
          </w:p>
        </w:tc>
        <w:tc>
          <w:tcPr>
            <w:tcW w:w="1575" w:type="dxa"/>
            <w:tcBorders>
              <w:top w:val="nil"/>
              <w:left w:val="nil"/>
              <w:bottom w:val="single" w:sz="4" w:space="0" w:color="auto"/>
              <w:right w:val="nil"/>
            </w:tcBorders>
            <w:vAlign w:val="center"/>
            <w:hideMark/>
          </w:tcPr>
          <w:p w14:paraId="3FA96F06" w14:textId="77777777" w:rsidR="00EB2FA2" w:rsidRPr="00EB2FA2" w:rsidRDefault="00EB2FA2" w:rsidP="00EB2FA2">
            <w:pPr>
              <w:pStyle w:val="NoSpacing"/>
              <w:rPr>
                <w:b/>
                <w:bCs/>
              </w:rPr>
            </w:pPr>
            <w:r w:rsidRPr="00EB2FA2">
              <w:rPr>
                <w:b/>
                <w:bCs/>
              </w:rPr>
              <w:t>Construction</w:t>
            </w:r>
          </w:p>
        </w:tc>
        <w:tc>
          <w:tcPr>
            <w:tcW w:w="1530" w:type="dxa"/>
            <w:tcBorders>
              <w:top w:val="nil"/>
              <w:left w:val="nil"/>
              <w:bottom w:val="single" w:sz="4" w:space="0" w:color="auto"/>
              <w:right w:val="single" w:sz="4" w:space="0" w:color="auto"/>
            </w:tcBorders>
            <w:vAlign w:val="center"/>
            <w:hideMark/>
          </w:tcPr>
          <w:p w14:paraId="62151E8E" w14:textId="77777777" w:rsidR="00EB2FA2" w:rsidRPr="00EB2FA2" w:rsidRDefault="00EB2FA2" w:rsidP="00EB2FA2">
            <w:pPr>
              <w:pStyle w:val="NoSpacing"/>
              <w:rPr>
                <w:b/>
                <w:bCs/>
              </w:rPr>
            </w:pPr>
            <w:r w:rsidRPr="00EB2FA2">
              <w:rPr>
                <w:b/>
                <w:bCs/>
              </w:rPr>
              <w:t>Construction Engineering</w:t>
            </w:r>
          </w:p>
        </w:tc>
        <w:tc>
          <w:tcPr>
            <w:tcW w:w="940" w:type="dxa"/>
            <w:tcBorders>
              <w:top w:val="nil"/>
              <w:left w:val="single" w:sz="4" w:space="0" w:color="auto"/>
              <w:bottom w:val="single" w:sz="4" w:space="0" w:color="auto"/>
              <w:right w:val="nil"/>
            </w:tcBorders>
            <w:vAlign w:val="center"/>
            <w:hideMark/>
          </w:tcPr>
          <w:p w14:paraId="5F422492" w14:textId="77777777" w:rsidR="00EB2FA2" w:rsidRPr="00EB2FA2" w:rsidRDefault="00EB2FA2" w:rsidP="00EB2FA2">
            <w:pPr>
              <w:pStyle w:val="NoSpacing"/>
              <w:rPr>
                <w:b/>
                <w:bCs/>
              </w:rPr>
            </w:pPr>
            <w:r w:rsidRPr="00EB2FA2">
              <w:rPr>
                <w:b/>
                <w:bCs/>
              </w:rPr>
              <w:t>Total</w:t>
            </w:r>
          </w:p>
        </w:tc>
      </w:tr>
      <w:tr w:rsidR="00EB2FA2" w:rsidRPr="00EB2FA2" w14:paraId="59E39754" w14:textId="77777777" w:rsidTr="00EB2FA2">
        <w:trPr>
          <w:trHeight w:val="737"/>
        </w:trPr>
        <w:tc>
          <w:tcPr>
            <w:tcW w:w="1998" w:type="dxa"/>
            <w:tcBorders>
              <w:top w:val="nil"/>
              <w:left w:val="nil"/>
              <w:bottom w:val="nil"/>
              <w:right w:val="single" w:sz="4" w:space="0" w:color="auto"/>
            </w:tcBorders>
            <w:noWrap/>
            <w:hideMark/>
          </w:tcPr>
          <w:p w14:paraId="1C79C1ED" w14:textId="77777777" w:rsidR="00EB2FA2" w:rsidRPr="00EB2FA2" w:rsidRDefault="00EB2FA2" w:rsidP="00EB2FA2">
            <w:pPr>
              <w:pStyle w:val="NoSpacing"/>
              <w:rPr>
                <w:b/>
                <w:bCs/>
              </w:rPr>
            </w:pPr>
            <w:r w:rsidRPr="00EB2FA2">
              <w:rPr>
                <w:b/>
                <w:bCs/>
              </w:rPr>
              <w:t>Estimated Project Cost</w:t>
            </w:r>
          </w:p>
        </w:tc>
        <w:tc>
          <w:tcPr>
            <w:tcW w:w="1493" w:type="dxa"/>
            <w:tcBorders>
              <w:top w:val="single" w:sz="4" w:space="0" w:color="auto"/>
              <w:left w:val="single" w:sz="4" w:space="0" w:color="auto"/>
              <w:bottom w:val="nil"/>
              <w:right w:val="nil"/>
            </w:tcBorders>
            <w:noWrap/>
            <w:vAlign w:val="center"/>
            <w:hideMark/>
          </w:tcPr>
          <w:p w14:paraId="0611679C" w14:textId="77777777" w:rsidR="00EB2FA2" w:rsidRPr="00EB2FA2" w:rsidRDefault="00EB2FA2" w:rsidP="00EB2FA2">
            <w:pPr>
              <w:pStyle w:val="NoSpacing"/>
            </w:pPr>
            <w:r w:rsidRPr="00EB2FA2">
              <w:t>$0</w:t>
            </w:r>
          </w:p>
        </w:tc>
        <w:tc>
          <w:tcPr>
            <w:tcW w:w="1594" w:type="dxa"/>
            <w:tcBorders>
              <w:top w:val="single" w:sz="4" w:space="0" w:color="auto"/>
              <w:left w:val="nil"/>
              <w:bottom w:val="nil"/>
              <w:right w:val="nil"/>
            </w:tcBorders>
            <w:noWrap/>
            <w:vAlign w:val="center"/>
            <w:hideMark/>
          </w:tcPr>
          <w:p w14:paraId="64C07C39" w14:textId="77777777" w:rsidR="00EB2FA2" w:rsidRPr="00EB2FA2" w:rsidRDefault="00EB2FA2" w:rsidP="00EB2FA2">
            <w:pPr>
              <w:pStyle w:val="NoSpacing"/>
            </w:pPr>
            <w:r w:rsidRPr="00EB2FA2">
              <w:t>$0</w:t>
            </w:r>
          </w:p>
        </w:tc>
        <w:tc>
          <w:tcPr>
            <w:tcW w:w="1575" w:type="dxa"/>
            <w:tcBorders>
              <w:top w:val="single" w:sz="4" w:space="0" w:color="auto"/>
              <w:left w:val="nil"/>
              <w:bottom w:val="nil"/>
              <w:right w:val="nil"/>
            </w:tcBorders>
            <w:noWrap/>
            <w:vAlign w:val="center"/>
            <w:hideMark/>
          </w:tcPr>
          <w:p w14:paraId="476A8B85" w14:textId="77777777" w:rsidR="00EB2FA2" w:rsidRPr="00EB2FA2" w:rsidRDefault="00EB2FA2" w:rsidP="00EB2FA2">
            <w:pPr>
              <w:pStyle w:val="NoSpacing"/>
            </w:pPr>
            <w:r w:rsidRPr="00EB2FA2">
              <w:t>$0</w:t>
            </w:r>
          </w:p>
        </w:tc>
        <w:tc>
          <w:tcPr>
            <w:tcW w:w="1530" w:type="dxa"/>
            <w:tcBorders>
              <w:top w:val="single" w:sz="4" w:space="0" w:color="auto"/>
              <w:left w:val="nil"/>
              <w:bottom w:val="nil"/>
              <w:right w:val="single" w:sz="4" w:space="0" w:color="auto"/>
            </w:tcBorders>
            <w:noWrap/>
            <w:vAlign w:val="center"/>
            <w:hideMark/>
          </w:tcPr>
          <w:p w14:paraId="5D774DF9" w14:textId="77777777" w:rsidR="00EB2FA2" w:rsidRPr="00EB2FA2" w:rsidRDefault="00EB2FA2" w:rsidP="00EB2FA2">
            <w:pPr>
              <w:pStyle w:val="NoSpacing"/>
            </w:pPr>
            <w:r w:rsidRPr="00EB2FA2">
              <w:t>$0</w:t>
            </w:r>
          </w:p>
        </w:tc>
        <w:tc>
          <w:tcPr>
            <w:tcW w:w="940" w:type="dxa"/>
            <w:tcBorders>
              <w:top w:val="single" w:sz="4" w:space="0" w:color="auto"/>
              <w:left w:val="single" w:sz="4" w:space="0" w:color="auto"/>
              <w:bottom w:val="nil"/>
              <w:right w:val="nil"/>
            </w:tcBorders>
            <w:vAlign w:val="center"/>
            <w:hideMark/>
          </w:tcPr>
          <w:p w14:paraId="44F72F6F" w14:textId="77777777" w:rsidR="00EB2FA2" w:rsidRPr="00EB2FA2" w:rsidRDefault="00EB2FA2" w:rsidP="00EB2FA2">
            <w:pPr>
              <w:pStyle w:val="NoSpacing"/>
            </w:pPr>
            <w:r w:rsidRPr="00EB2FA2">
              <w:t>$0</w:t>
            </w:r>
          </w:p>
        </w:tc>
      </w:tr>
      <w:tr w:rsidR="00EB2FA2" w:rsidRPr="00EB2FA2" w14:paraId="1F8ACBD1" w14:textId="77777777" w:rsidTr="00EB2FA2">
        <w:trPr>
          <w:trHeight w:val="360"/>
        </w:trPr>
        <w:tc>
          <w:tcPr>
            <w:tcW w:w="1998" w:type="dxa"/>
            <w:tcBorders>
              <w:top w:val="nil"/>
              <w:left w:val="nil"/>
              <w:bottom w:val="nil"/>
              <w:right w:val="single" w:sz="4" w:space="0" w:color="auto"/>
            </w:tcBorders>
            <w:noWrap/>
            <w:hideMark/>
          </w:tcPr>
          <w:p w14:paraId="0B3161D6" w14:textId="77777777" w:rsidR="00EB2FA2" w:rsidRPr="00EB2FA2" w:rsidRDefault="00EB2FA2" w:rsidP="00EB2FA2">
            <w:pPr>
              <w:pStyle w:val="NoSpacing"/>
              <w:rPr>
                <w:b/>
                <w:bCs/>
              </w:rPr>
            </w:pPr>
            <w:r w:rsidRPr="00EB2FA2">
              <w:rPr>
                <w:b/>
                <w:bCs/>
              </w:rPr>
              <w:t>Available Funds</w:t>
            </w:r>
          </w:p>
        </w:tc>
        <w:tc>
          <w:tcPr>
            <w:tcW w:w="1493" w:type="dxa"/>
            <w:tcBorders>
              <w:top w:val="nil"/>
              <w:left w:val="single" w:sz="4" w:space="0" w:color="auto"/>
              <w:bottom w:val="nil"/>
              <w:right w:val="nil"/>
            </w:tcBorders>
            <w:noWrap/>
            <w:vAlign w:val="center"/>
            <w:hideMark/>
          </w:tcPr>
          <w:p w14:paraId="00830CF0" w14:textId="77777777" w:rsidR="00EB2FA2" w:rsidRPr="00EB2FA2" w:rsidRDefault="00EB2FA2" w:rsidP="00EB2FA2">
            <w:pPr>
              <w:pStyle w:val="NoSpacing"/>
            </w:pPr>
            <w:r w:rsidRPr="00EB2FA2">
              <w:t>$0</w:t>
            </w:r>
          </w:p>
        </w:tc>
        <w:tc>
          <w:tcPr>
            <w:tcW w:w="1594" w:type="dxa"/>
            <w:noWrap/>
            <w:vAlign w:val="center"/>
            <w:hideMark/>
          </w:tcPr>
          <w:p w14:paraId="3E93FD86" w14:textId="77777777" w:rsidR="00EB2FA2" w:rsidRPr="00EB2FA2" w:rsidRDefault="00EB2FA2" w:rsidP="00EB2FA2">
            <w:pPr>
              <w:pStyle w:val="NoSpacing"/>
            </w:pPr>
            <w:r w:rsidRPr="00EB2FA2">
              <w:t>$0</w:t>
            </w:r>
          </w:p>
        </w:tc>
        <w:tc>
          <w:tcPr>
            <w:tcW w:w="1575" w:type="dxa"/>
            <w:noWrap/>
            <w:vAlign w:val="center"/>
            <w:hideMark/>
          </w:tcPr>
          <w:p w14:paraId="4E71C935" w14:textId="77777777" w:rsidR="00EB2FA2" w:rsidRPr="00EB2FA2" w:rsidRDefault="00EB2FA2" w:rsidP="00EB2FA2">
            <w:pPr>
              <w:pStyle w:val="NoSpacing"/>
            </w:pPr>
            <w:r w:rsidRPr="00EB2FA2">
              <w:t>$0</w:t>
            </w:r>
          </w:p>
        </w:tc>
        <w:tc>
          <w:tcPr>
            <w:tcW w:w="1530" w:type="dxa"/>
            <w:tcBorders>
              <w:top w:val="nil"/>
              <w:left w:val="nil"/>
              <w:bottom w:val="nil"/>
              <w:right w:val="single" w:sz="4" w:space="0" w:color="auto"/>
            </w:tcBorders>
            <w:noWrap/>
            <w:vAlign w:val="center"/>
            <w:hideMark/>
          </w:tcPr>
          <w:p w14:paraId="7E40DF26" w14:textId="77777777" w:rsidR="00EB2FA2" w:rsidRPr="00EB2FA2" w:rsidRDefault="00EB2FA2" w:rsidP="00EB2FA2">
            <w:pPr>
              <w:pStyle w:val="NoSpacing"/>
            </w:pPr>
            <w:r w:rsidRPr="00EB2FA2">
              <w:t>$0</w:t>
            </w:r>
          </w:p>
        </w:tc>
        <w:tc>
          <w:tcPr>
            <w:tcW w:w="940" w:type="dxa"/>
            <w:tcBorders>
              <w:top w:val="nil"/>
              <w:left w:val="single" w:sz="4" w:space="0" w:color="auto"/>
              <w:bottom w:val="nil"/>
              <w:right w:val="nil"/>
            </w:tcBorders>
            <w:hideMark/>
          </w:tcPr>
          <w:p w14:paraId="19BDC066" w14:textId="77777777" w:rsidR="00EB2FA2" w:rsidRPr="00EB2FA2" w:rsidRDefault="00EB2FA2" w:rsidP="00EB2FA2">
            <w:pPr>
              <w:pStyle w:val="NoSpacing"/>
            </w:pPr>
            <w:r w:rsidRPr="00EB2FA2">
              <w:t>$0</w:t>
            </w:r>
          </w:p>
        </w:tc>
      </w:tr>
      <w:tr w:rsidR="00EB2FA2" w:rsidRPr="00EB2FA2" w14:paraId="1CFD68E1" w14:textId="77777777" w:rsidTr="00EB2FA2">
        <w:trPr>
          <w:trHeight w:val="360"/>
        </w:trPr>
        <w:tc>
          <w:tcPr>
            <w:tcW w:w="1998" w:type="dxa"/>
            <w:tcBorders>
              <w:top w:val="nil"/>
              <w:left w:val="nil"/>
              <w:bottom w:val="nil"/>
              <w:right w:val="single" w:sz="4" w:space="0" w:color="auto"/>
            </w:tcBorders>
            <w:noWrap/>
            <w:hideMark/>
          </w:tcPr>
          <w:p w14:paraId="2AB9E4B2" w14:textId="77777777" w:rsidR="00EB2FA2" w:rsidRPr="00EB2FA2" w:rsidRDefault="00EB2FA2" w:rsidP="00EB2FA2">
            <w:pPr>
              <w:pStyle w:val="NoSpacing"/>
              <w:rPr>
                <w:b/>
                <w:bCs/>
              </w:rPr>
            </w:pPr>
            <w:r w:rsidRPr="00EB2FA2">
              <w:rPr>
                <w:b/>
                <w:bCs/>
              </w:rPr>
              <w:t>Shortfall/Surplus</w:t>
            </w:r>
          </w:p>
        </w:tc>
        <w:tc>
          <w:tcPr>
            <w:tcW w:w="1493" w:type="dxa"/>
            <w:tcBorders>
              <w:top w:val="single" w:sz="4" w:space="0" w:color="auto"/>
              <w:left w:val="single" w:sz="4" w:space="0" w:color="auto"/>
              <w:bottom w:val="nil"/>
              <w:right w:val="nil"/>
            </w:tcBorders>
            <w:noWrap/>
            <w:hideMark/>
          </w:tcPr>
          <w:p w14:paraId="38875D5A" w14:textId="77777777" w:rsidR="00EB2FA2" w:rsidRPr="00EB2FA2" w:rsidRDefault="00EB2FA2" w:rsidP="00EB2FA2">
            <w:pPr>
              <w:pStyle w:val="NoSpacing"/>
              <w:rPr>
                <w:b/>
                <w:bCs/>
              </w:rPr>
            </w:pPr>
            <w:r w:rsidRPr="00EB2FA2">
              <w:rPr>
                <w:b/>
                <w:bCs/>
              </w:rPr>
              <w:t>$0</w:t>
            </w:r>
          </w:p>
        </w:tc>
        <w:tc>
          <w:tcPr>
            <w:tcW w:w="1594" w:type="dxa"/>
            <w:tcBorders>
              <w:top w:val="single" w:sz="4" w:space="0" w:color="auto"/>
              <w:left w:val="nil"/>
              <w:bottom w:val="nil"/>
              <w:right w:val="nil"/>
            </w:tcBorders>
            <w:noWrap/>
            <w:hideMark/>
          </w:tcPr>
          <w:p w14:paraId="3C15139F" w14:textId="77777777" w:rsidR="00EB2FA2" w:rsidRPr="00EB2FA2" w:rsidRDefault="00EB2FA2" w:rsidP="00EB2FA2">
            <w:pPr>
              <w:pStyle w:val="NoSpacing"/>
              <w:rPr>
                <w:b/>
                <w:bCs/>
              </w:rPr>
            </w:pPr>
            <w:r w:rsidRPr="00EB2FA2">
              <w:rPr>
                <w:b/>
                <w:bCs/>
              </w:rPr>
              <w:t>$0</w:t>
            </w:r>
          </w:p>
        </w:tc>
        <w:tc>
          <w:tcPr>
            <w:tcW w:w="1575" w:type="dxa"/>
            <w:tcBorders>
              <w:top w:val="single" w:sz="4" w:space="0" w:color="auto"/>
              <w:left w:val="nil"/>
              <w:bottom w:val="nil"/>
              <w:right w:val="nil"/>
            </w:tcBorders>
            <w:noWrap/>
            <w:hideMark/>
          </w:tcPr>
          <w:p w14:paraId="0F9E9102" w14:textId="77777777" w:rsidR="00EB2FA2" w:rsidRPr="00EB2FA2" w:rsidRDefault="00EB2FA2" w:rsidP="00EB2FA2">
            <w:pPr>
              <w:pStyle w:val="NoSpacing"/>
              <w:rPr>
                <w:b/>
                <w:bCs/>
              </w:rPr>
            </w:pPr>
            <w:r w:rsidRPr="00EB2FA2">
              <w:rPr>
                <w:b/>
                <w:bCs/>
              </w:rPr>
              <w:t>$0</w:t>
            </w:r>
          </w:p>
        </w:tc>
        <w:tc>
          <w:tcPr>
            <w:tcW w:w="1530" w:type="dxa"/>
            <w:tcBorders>
              <w:top w:val="single" w:sz="4" w:space="0" w:color="auto"/>
              <w:left w:val="nil"/>
              <w:bottom w:val="nil"/>
              <w:right w:val="single" w:sz="4" w:space="0" w:color="auto"/>
            </w:tcBorders>
            <w:noWrap/>
            <w:hideMark/>
          </w:tcPr>
          <w:p w14:paraId="512DAFD3" w14:textId="77777777" w:rsidR="00EB2FA2" w:rsidRPr="00EB2FA2" w:rsidRDefault="00EB2FA2" w:rsidP="00EB2FA2">
            <w:pPr>
              <w:pStyle w:val="NoSpacing"/>
              <w:rPr>
                <w:b/>
                <w:bCs/>
              </w:rPr>
            </w:pPr>
            <w:r w:rsidRPr="00EB2FA2">
              <w:rPr>
                <w:b/>
                <w:bCs/>
              </w:rPr>
              <w:t>$0</w:t>
            </w:r>
          </w:p>
        </w:tc>
        <w:tc>
          <w:tcPr>
            <w:tcW w:w="940" w:type="dxa"/>
            <w:tcBorders>
              <w:top w:val="single" w:sz="4" w:space="0" w:color="auto"/>
              <w:left w:val="single" w:sz="4" w:space="0" w:color="auto"/>
              <w:bottom w:val="nil"/>
              <w:right w:val="nil"/>
            </w:tcBorders>
            <w:hideMark/>
          </w:tcPr>
          <w:p w14:paraId="60BF1109" w14:textId="77777777" w:rsidR="00EB2FA2" w:rsidRPr="00EB2FA2" w:rsidRDefault="00EB2FA2" w:rsidP="00EB2FA2">
            <w:pPr>
              <w:pStyle w:val="NoSpacing"/>
              <w:rPr>
                <w:b/>
                <w:bCs/>
              </w:rPr>
            </w:pPr>
            <w:r w:rsidRPr="00EB2FA2">
              <w:rPr>
                <w:b/>
                <w:bCs/>
              </w:rPr>
              <w:t>$0</w:t>
            </w:r>
          </w:p>
        </w:tc>
        <w:bookmarkEnd w:id="10"/>
      </w:tr>
    </w:tbl>
    <w:p w14:paraId="4B019A66" w14:textId="5053180D" w:rsidR="00854AD1" w:rsidRPr="007C3D30" w:rsidRDefault="00854AD1" w:rsidP="007F03D0">
      <w:pPr>
        <w:pStyle w:val="NoSpacing"/>
      </w:pPr>
    </w:p>
    <w:p w14:paraId="4B019A67" w14:textId="77777777" w:rsidR="00506A5C" w:rsidRPr="00F25C4C" w:rsidRDefault="00506A5C" w:rsidP="00506A5C">
      <w:pPr>
        <w:pStyle w:val="Paragraph"/>
        <w:rPr>
          <w:rStyle w:val="Heading2Char"/>
          <w:rFonts w:eastAsiaTheme="minorHAnsi" w:cstheme="minorBidi"/>
          <w:b w:val="0"/>
          <w:bCs w:val="0"/>
          <w:caps w:val="0"/>
          <w:szCs w:val="24"/>
        </w:rPr>
      </w:pPr>
      <w:r>
        <w:rPr>
          <w:rStyle w:val="Heading2Char"/>
        </w:rPr>
        <w:t>Additional Borings Required?</w:t>
      </w:r>
      <w:r w:rsidRPr="00F25C4C">
        <w:t xml:space="preserve">    </w:t>
      </w:r>
      <w:sdt>
        <w:sdtPr>
          <w:alias w:val="Borings Required"/>
          <w:tag w:val="Borings Required"/>
          <w:id w:val="-399211909"/>
          <w:dropDownList>
            <w:listItem w:displayText="Yes" w:value="Yes"/>
            <w:listItem w:displayText="No" w:value="No"/>
          </w:dropDownList>
        </w:sdtPr>
        <w:sdtEndPr/>
        <w:sdtContent>
          <w:r>
            <w:t>No</w:t>
          </w:r>
        </w:sdtContent>
      </w:sdt>
    </w:p>
    <w:p w14:paraId="4B019A68" w14:textId="77777777" w:rsidR="00506A5C" w:rsidRPr="00B075EB" w:rsidRDefault="00506A5C" w:rsidP="00506A5C">
      <w:pPr>
        <w:pStyle w:val="Paragraph"/>
        <w:rPr>
          <w:rStyle w:val="Heading2Char"/>
          <w:rFonts w:eastAsiaTheme="minorHAnsi" w:cstheme="minorBidi"/>
          <w:b w:val="0"/>
          <w:bCs w:val="0"/>
          <w:caps w:val="0"/>
          <w:szCs w:val="24"/>
        </w:rPr>
      </w:pPr>
      <w:r>
        <w:rPr>
          <w:rStyle w:val="Heading2Char"/>
        </w:rPr>
        <w:t>Additional Geotechnical Evaluations Required:</w:t>
      </w:r>
      <w:r w:rsidRPr="00B075EB">
        <w:t xml:space="preserve">    </w:t>
      </w:r>
      <w:sdt>
        <w:sdtPr>
          <w:id w:val="1329714181"/>
          <w:comboBox>
            <w:listItem w:displayText="No" w:value="No"/>
            <w:listItem w:displayText="Yes" w:value="Yes"/>
            <w:listItem w:value="Choose an item."/>
          </w:comboBox>
        </w:sdtPr>
        <w:sdtEndPr/>
        <w:sdtContent>
          <w:r w:rsidR="0093261F">
            <w:t>No</w:t>
          </w:r>
        </w:sdtContent>
      </w:sdt>
    </w:p>
    <w:p w14:paraId="4B019A69" w14:textId="77777777" w:rsidR="00854AD1" w:rsidRPr="007F03D0" w:rsidRDefault="009862EF" w:rsidP="00506A5C">
      <w:pPr>
        <w:pStyle w:val="Paragraph"/>
      </w:pPr>
      <w:r>
        <w:rPr>
          <w:rStyle w:val="Heading2Char"/>
        </w:rPr>
        <w:t>Approved Design Exceptions</w:t>
      </w:r>
      <w:r w:rsidR="00854AD1" w:rsidRPr="007C3D30">
        <w:rPr>
          <w:rStyle w:val="Heading2Char"/>
        </w:rPr>
        <w:t>:</w:t>
      </w:r>
      <w:r w:rsidR="00854AD1" w:rsidRPr="007C3D30">
        <w:t xml:space="preserve">    </w:t>
      </w:r>
      <w:sdt>
        <w:sdtPr>
          <w:id w:val="80813268"/>
          <w:text w:multiLine="1"/>
        </w:sdtPr>
        <w:sdtEndPr/>
        <w:sdtContent>
          <w:r w:rsidR="009C42E6" w:rsidRPr="009C42E6">
            <w:t>Bridge width is less than State Standards in order to match existing corridor width.</w:t>
          </w:r>
        </w:sdtContent>
      </w:sdt>
    </w:p>
    <w:p w14:paraId="6EECE2B1" w14:textId="77777777" w:rsidR="00A9096F" w:rsidRDefault="00A9096F" w:rsidP="00A9096F">
      <w:pPr>
        <w:pStyle w:val="Paragraph"/>
      </w:pPr>
      <w:r>
        <w:rPr>
          <w:rStyle w:val="Heading2Char"/>
        </w:rPr>
        <w:t>Municipal/State Agreement Required?</w:t>
      </w:r>
      <w:r w:rsidRPr="007C3D30">
        <w:t xml:space="preserve">    </w:t>
      </w:r>
      <w:sdt>
        <w:sdtPr>
          <w:id w:val="-1478380204"/>
          <w:placeholder>
            <w:docPart w:val="76F7F384D03F4ADEB90BEC2C30C459A3"/>
          </w:placeholder>
          <w:showingPlcHdr/>
          <w:text/>
        </w:sdtPr>
        <w:sdtEndPr/>
        <w:sdtContent>
          <w:r w:rsidRPr="001B5A22">
            <w:rPr>
              <w:color w:val="808080" w:themeColor="background1" w:themeShade="80"/>
            </w:rPr>
            <w:t>Specify type of agreement</w:t>
          </w:r>
          <w:r>
            <w:rPr>
              <w:color w:val="808080" w:themeColor="background1" w:themeShade="80"/>
            </w:rPr>
            <w:t xml:space="preserve"> if required</w:t>
          </w:r>
        </w:sdtContent>
      </w:sdt>
    </w:p>
    <w:p w14:paraId="4B019A6A" w14:textId="7C1D8593" w:rsidR="00854AD1" w:rsidRPr="005E4894" w:rsidRDefault="00854AD1" w:rsidP="005E4894">
      <w:pPr>
        <w:pStyle w:val="Paragraph"/>
      </w:pPr>
      <w:r w:rsidRPr="007C3D30">
        <w:rPr>
          <w:rStyle w:val="Heading2Char"/>
        </w:rPr>
        <w:t>Comments by Engineer of Design:</w:t>
      </w:r>
      <w:r w:rsidRPr="007C3D30">
        <w:t xml:space="preserve">    </w:t>
      </w:r>
    </w:p>
    <w:p w14:paraId="4B019A6B" w14:textId="7F79DA6A" w:rsidR="007173CE" w:rsidRPr="007C3D30" w:rsidRDefault="007173CE" w:rsidP="007173CE">
      <w:pPr>
        <w:tabs>
          <w:tab w:val="right" w:pos="3960"/>
          <w:tab w:val="left" w:pos="4320"/>
          <w:tab w:val="left" w:pos="7200"/>
        </w:tabs>
      </w:pPr>
    </w:p>
    <w:p w14:paraId="56EF78C9" w14:textId="77777777" w:rsidR="00041A06" w:rsidRPr="007C3D30" w:rsidRDefault="00041A06" w:rsidP="00041A06">
      <w:pPr>
        <w:pStyle w:val="Heading1"/>
      </w:pPr>
      <w:bookmarkStart w:id="11" w:name="_Toc171676569"/>
      <w:bookmarkStart w:id="12" w:name="_Toc171680576"/>
      <w:bookmarkStart w:id="13" w:name="_Toc171684146"/>
      <w:r>
        <w:lastRenderedPageBreak/>
        <w:t>Environmental Summary</w:t>
      </w:r>
      <w:bookmarkEnd w:id="11"/>
      <w:bookmarkEnd w:id="12"/>
      <w:bookmarkEnd w:id="13"/>
    </w:p>
    <w:p w14:paraId="3BF9A2D8" w14:textId="77777777" w:rsidR="00041A06" w:rsidRPr="007C3D30" w:rsidRDefault="00041A06" w:rsidP="00041A06">
      <w:r w:rsidRPr="00987E3F">
        <w:rPr>
          <w:highlight w:val="yellow"/>
        </w:rPr>
        <w:t>[paste table here]</w:t>
      </w:r>
    </w:p>
    <w:p w14:paraId="4B019AA1" w14:textId="77777777" w:rsidR="007173CE" w:rsidRPr="007C3D30" w:rsidRDefault="007173CE" w:rsidP="007173CE">
      <w:pPr>
        <w:pStyle w:val="Heading1"/>
        <w:rPr>
          <w:rStyle w:val="Strong"/>
          <w:b/>
          <w:bCs/>
          <w:caps/>
        </w:rPr>
      </w:pPr>
      <w:bookmarkStart w:id="14" w:name="_Toc171684147"/>
      <w:r w:rsidRPr="007C3D30">
        <w:rPr>
          <w:rStyle w:val="Strong"/>
          <w:b/>
          <w:bCs/>
          <w:caps/>
        </w:rPr>
        <w:lastRenderedPageBreak/>
        <w:t>Summary of Preliminary Design</w:t>
      </w:r>
      <w:bookmarkEnd w:id="14"/>
    </w:p>
    <w:sdt>
      <w:sdtPr>
        <w:id w:val="-1132630691"/>
      </w:sdtPr>
      <w:sdtEndPr/>
      <w:sdtContent>
        <w:p w14:paraId="4B019AA2" w14:textId="77777777" w:rsidR="0070113C" w:rsidRPr="0070113C" w:rsidRDefault="0070113C" w:rsidP="0070113C">
          <w:pPr>
            <w:spacing w:before="200" w:after="0"/>
            <w:rPr>
              <w:rStyle w:val="Heading2Char"/>
            </w:rPr>
          </w:pPr>
          <w:r w:rsidRPr="0070113C">
            <w:rPr>
              <w:rStyle w:val="Heading2Char"/>
            </w:rPr>
            <w:t>Background</w:t>
          </w:r>
        </w:p>
        <w:p w14:paraId="4B019AA3" w14:textId="77777777" w:rsidR="0070113C" w:rsidRPr="001535E6" w:rsidRDefault="0070113C" w:rsidP="0070113C">
          <w:pPr>
            <w:ind w:firstLine="720"/>
          </w:pPr>
          <w:r w:rsidRPr="00A74997">
            <w:rPr>
              <w:highlight w:val="yellow"/>
            </w:rPr>
            <w:t>[Background Description]</w:t>
          </w:r>
        </w:p>
        <w:p w14:paraId="4B019AA4" w14:textId="77777777" w:rsidR="0070113C" w:rsidRPr="001535E6" w:rsidRDefault="0070113C" w:rsidP="0070113C">
          <w:pPr>
            <w:pStyle w:val="Heading2"/>
          </w:pPr>
          <w:r>
            <w:t>Purpose and Need</w:t>
          </w:r>
        </w:p>
        <w:p w14:paraId="4B019AA5" w14:textId="77777777" w:rsidR="0070113C" w:rsidRPr="001535E6" w:rsidRDefault="0070113C" w:rsidP="0070113C">
          <w:pPr>
            <w:ind w:firstLine="720"/>
          </w:pPr>
          <w:r w:rsidRPr="00A74997">
            <w:rPr>
              <w:highlight w:val="yellow"/>
            </w:rPr>
            <w:t>[Purpose and Need Description]</w:t>
          </w:r>
        </w:p>
        <w:p w14:paraId="4B019AA6" w14:textId="77777777" w:rsidR="0070113C" w:rsidRPr="001535E6" w:rsidRDefault="0070113C" w:rsidP="0070113C">
          <w:pPr>
            <w:pStyle w:val="Heading2"/>
          </w:pPr>
          <w:r>
            <w:t>Maintenance of Traffic</w:t>
          </w:r>
        </w:p>
        <w:p w14:paraId="4B019AA7" w14:textId="77777777" w:rsidR="0070113C" w:rsidRDefault="0070113C" w:rsidP="0070113C">
          <w:pPr>
            <w:ind w:firstLine="720"/>
          </w:pPr>
          <w:r w:rsidRPr="00A74997">
            <w:rPr>
              <w:highlight w:val="yellow"/>
            </w:rPr>
            <w:t>[Maintenance of Traffic Alternative Analysis]</w:t>
          </w:r>
        </w:p>
        <w:p w14:paraId="4B019AA8" w14:textId="77777777" w:rsidR="0070113C" w:rsidRDefault="0070113C" w:rsidP="0070113C">
          <w:r w:rsidRPr="0055631A">
            <w:rPr>
              <w:u w:val="single"/>
            </w:rPr>
            <w:t>Conclusion</w:t>
          </w:r>
          <w:r>
            <w:t xml:space="preserve">: </w:t>
          </w:r>
          <w:r>
            <w:rPr>
              <w:highlight w:val="yellow"/>
            </w:rPr>
            <w:t>Option 1 – Bridge Closure</w:t>
          </w:r>
          <w:r>
            <w:t>.</w:t>
          </w:r>
        </w:p>
        <w:p w14:paraId="4B019AA9" w14:textId="77777777" w:rsidR="0070113C" w:rsidRPr="007B7F29" w:rsidRDefault="0070113C" w:rsidP="0070113C">
          <w:pPr>
            <w:pStyle w:val="Heading2"/>
          </w:pPr>
          <w:r>
            <w:t>Utilities</w:t>
          </w:r>
        </w:p>
        <w:p w14:paraId="4B019AAA" w14:textId="77777777" w:rsidR="0070113C" w:rsidRPr="001535E6" w:rsidRDefault="0070113C" w:rsidP="0070113C">
          <w:pPr>
            <w:ind w:firstLine="720"/>
          </w:pPr>
          <w:r w:rsidRPr="00A74997">
            <w:rPr>
              <w:highlight w:val="yellow"/>
            </w:rPr>
            <w:t>[Maintenance of Utilities]</w:t>
          </w:r>
        </w:p>
        <w:p w14:paraId="4B019AAB" w14:textId="77777777" w:rsidR="0070113C" w:rsidRPr="001535E6" w:rsidRDefault="0070113C" w:rsidP="0070113C">
          <w:pPr>
            <w:pStyle w:val="Heading2"/>
          </w:pPr>
          <w:r>
            <w:t>Right of Way</w:t>
          </w:r>
        </w:p>
        <w:p w14:paraId="4B019AAC" w14:textId="77777777" w:rsidR="0070113C" w:rsidRDefault="0070113C" w:rsidP="0070113C">
          <w:pPr>
            <w:ind w:firstLine="720"/>
          </w:pPr>
          <w:r w:rsidRPr="008C2CBB">
            <w:rPr>
              <w:highlight w:val="yellow"/>
            </w:rPr>
            <w:t>[</w:t>
          </w:r>
          <w:r w:rsidRPr="00A74997">
            <w:rPr>
              <w:highlight w:val="yellow"/>
            </w:rPr>
            <w:t>Right of Way Description]</w:t>
          </w:r>
        </w:p>
        <w:p w14:paraId="4B019AAD" w14:textId="77777777" w:rsidR="0070113C" w:rsidRPr="001535E6" w:rsidRDefault="0070113C" w:rsidP="0070113C">
          <w:pPr>
            <w:pStyle w:val="Heading2"/>
          </w:pPr>
          <w:r>
            <w:t>Summary of Alternatives</w:t>
          </w:r>
        </w:p>
        <w:p w14:paraId="4B019AAE" w14:textId="77777777" w:rsidR="0070113C" w:rsidRPr="008E09BC" w:rsidRDefault="0070113C" w:rsidP="0070113C">
          <w:r w:rsidRPr="008E09BC">
            <w:t>The following alternatives were considered:</w:t>
          </w:r>
        </w:p>
        <w:p w14:paraId="4B019AAF" w14:textId="77777777" w:rsidR="0070113C" w:rsidRPr="0070113C" w:rsidRDefault="0070113C" w:rsidP="0070113C">
          <w:pPr>
            <w:pStyle w:val="ListParagraph"/>
            <w:numPr>
              <w:ilvl w:val="0"/>
              <w:numId w:val="3"/>
            </w:numPr>
            <w:rPr>
              <w:highlight w:val="yellow"/>
            </w:rPr>
          </w:pPr>
          <w:r w:rsidRPr="0070113C">
            <w:rPr>
              <w:highlight w:val="yellow"/>
            </w:rPr>
            <w:t>Do nothing</w:t>
          </w:r>
        </w:p>
        <w:p w14:paraId="4B019AB0" w14:textId="77777777" w:rsidR="0070113C" w:rsidRPr="0070113C" w:rsidRDefault="0070113C" w:rsidP="0070113C">
          <w:pPr>
            <w:pStyle w:val="ListParagraph"/>
            <w:numPr>
              <w:ilvl w:val="0"/>
              <w:numId w:val="3"/>
            </w:numPr>
            <w:rPr>
              <w:highlight w:val="yellow"/>
            </w:rPr>
          </w:pPr>
          <w:r w:rsidRPr="0070113C">
            <w:rPr>
              <w:highlight w:val="yellow"/>
            </w:rPr>
            <w:t>Single span steel welded plate girder</w:t>
          </w:r>
        </w:p>
        <w:p w14:paraId="4B019AB1" w14:textId="77777777" w:rsidR="0070113C" w:rsidRPr="0070113C" w:rsidRDefault="0070113C" w:rsidP="0070113C">
          <w:pPr>
            <w:pStyle w:val="ListParagraph"/>
            <w:numPr>
              <w:ilvl w:val="0"/>
              <w:numId w:val="3"/>
            </w:numPr>
            <w:rPr>
              <w:highlight w:val="yellow"/>
            </w:rPr>
          </w:pPr>
          <w:r w:rsidRPr="0070113C">
            <w:rPr>
              <w:highlight w:val="yellow"/>
            </w:rPr>
            <w:t>Two span concrete box beams</w:t>
          </w:r>
        </w:p>
        <w:p w14:paraId="4B019AB2" w14:textId="77777777" w:rsidR="0070113C" w:rsidRDefault="0070113C" w:rsidP="0070113C">
          <w:pPr>
            <w:pStyle w:val="Heading4"/>
          </w:pPr>
          <w:r>
            <w:t>Alternative 1:</w:t>
          </w:r>
        </w:p>
        <w:p w14:paraId="4B019AB3" w14:textId="77777777" w:rsidR="0070113C" w:rsidRDefault="0070113C" w:rsidP="0070113C">
          <w:pPr>
            <w:ind w:firstLine="360"/>
            <w:rPr>
              <w:highlight w:val="yellow"/>
            </w:rPr>
          </w:pPr>
          <w:r w:rsidRPr="005072D6">
            <w:rPr>
              <w:highlight w:val="yellow"/>
            </w:rPr>
            <w:t>[</w:t>
          </w:r>
          <w:r w:rsidRPr="0052715E">
            <w:rPr>
              <w:highlight w:val="yellow"/>
            </w:rPr>
            <w:t>Alternatives Analysis</w:t>
          </w:r>
          <w:r w:rsidRPr="005072D6">
            <w:rPr>
              <w:highlight w:val="yellow"/>
            </w:rPr>
            <w:t>]</w:t>
          </w:r>
        </w:p>
        <w:p w14:paraId="4B019AB4" w14:textId="77777777" w:rsidR="0070113C" w:rsidRPr="0070113C" w:rsidRDefault="0070113C" w:rsidP="0070113C">
          <w:pPr>
            <w:rPr>
              <w:u w:val="single"/>
            </w:rPr>
          </w:pPr>
          <w:r w:rsidRPr="008C2CBB">
            <w:rPr>
              <w:u w:val="single"/>
            </w:rPr>
            <w:t>Conclusion</w:t>
          </w:r>
          <w:r w:rsidRPr="008C2CBB">
            <w:t xml:space="preserve">: </w:t>
          </w:r>
          <w:r w:rsidRPr="007D5587">
            <w:rPr>
              <w:highlight w:val="yellow"/>
            </w:rPr>
            <w:t xml:space="preserve">Option </w:t>
          </w:r>
          <w:r>
            <w:rPr>
              <w:highlight w:val="yellow"/>
            </w:rPr>
            <w:t>2</w:t>
          </w:r>
          <w:r w:rsidRPr="007D5587">
            <w:rPr>
              <w:highlight w:val="yellow"/>
            </w:rPr>
            <w:t xml:space="preserve"> – </w:t>
          </w:r>
          <w:r w:rsidRPr="0055631A">
            <w:rPr>
              <w:highlight w:val="yellow"/>
            </w:rPr>
            <w:t>Single span steel welded plate girder</w:t>
          </w:r>
        </w:p>
        <w:p w14:paraId="4B019AB5" w14:textId="77777777" w:rsidR="0070113C" w:rsidRPr="001535E6" w:rsidRDefault="0070113C" w:rsidP="0070113C">
          <w:pPr>
            <w:pStyle w:val="Heading2"/>
          </w:pPr>
          <w:r>
            <w:t>Proposed Alternative</w:t>
          </w:r>
        </w:p>
        <w:p w14:paraId="4B019AB6" w14:textId="77777777" w:rsidR="0070113C" w:rsidRPr="007D5587" w:rsidRDefault="0070113C" w:rsidP="0070113C">
          <w:pPr>
            <w:ind w:firstLine="720"/>
            <w:rPr>
              <w:highlight w:val="yellow"/>
            </w:rPr>
          </w:pPr>
          <w:r>
            <w:rPr>
              <w:highlight w:val="yellow"/>
            </w:rPr>
            <w:t>[Recommendation Description]</w:t>
          </w:r>
        </w:p>
        <w:p w14:paraId="4B019AB7" w14:textId="77777777" w:rsidR="0070113C" w:rsidRPr="007C3D30" w:rsidRDefault="0070113C" w:rsidP="0070113C">
          <w:pPr>
            <w:ind w:firstLine="720"/>
          </w:pPr>
          <w:r w:rsidRPr="00572386">
            <w:t xml:space="preserve">The preliminary cost estimate of this replacement is </w:t>
          </w:r>
          <w:r w:rsidRPr="007D5587">
            <w:rPr>
              <w:highlight w:val="yellow"/>
            </w:rPr>
            <w:t>$</w:t>
          </w:r>
          <w:r>
            <w:rPr>
              <w:highlight w:val="yellow"/>
            </w:rPr>
            <w:t>1,800</w:t>
          </w:r>
          <w:r w:rsidRPr="007D5587">
            <w:rPr>
              <w:highlight w:val="yellow"/>
            </w:rPr>
            <w:t>,000</w:t>
          </w:r>
          <w:r w:rsidRPr="00572386">
            <w:t>.</w:t>
          </w:r>
          <w:r>
            <w:t xml:space="preserve"> For more information please see Appendix C.</w:t>
          </w:r>
        </w:p>
      </w:sdtContent>
    </w:sdt>
    <w:p w14:paraId="4B019AB8" w14:textId="7CD7D768" w:rsidR="000E6F90" w:rsidRDefault="0070113C" w:rsidP="009862EF">
      <w:r w:rsidRPr="007C3D30">
        <w:t xml:space="preserve"> </w:t>
      </w:r>
    </w:p>
    <w:p w14:paraId="4B019AB9" w14:textId="77777777" w:rsidR="00961B8D" w:rsidRDefault="009308B6" w:rsidP="009308B6">
      <w:pPr>
        <w:pStyle w:val="Heading1"/>
      </w:pPr>
      <w:bookmarkStart w:id="15" w:name="_Toc171684148"/>
      <w:r>
        <w:lastRenderedPageBreak/>
        <w:t>Hydrology Report</w:t>
      </w:r>
      <w:bookmarkEnd w:id="15"/>
    </w:p>
    <w:sdt>
      <w:sdtPr>
        <w:rPr>
          <w:rFonts w:eastAsiaTheme="minorHAnsi" w:cstheme="minorBidi"/>
          <w:b w:val="0"/>
          <w:bCs w:val="0"/>
          <w:caps w:val="0"/>
          <w:szCs w:val="22"/>
        </w:rPr>
        <w:id w:val="-1676640520"/>
        <w:placeholder>
          <w:docPart w:val="FFE68F740AA14C1CA59F2C1328CC99B9"/>
        </w:placeholder>
      </w:sdtPr>
      <w:sdtEndPr/>
      <w:sdtContent>
        <w:sdt>
          <w:sdtPr>
            <w:rPr>
              <w:rFonts w:eastAsiaTheme="minorHAnsi" w:cstheme="minorBidi"/>
              <w:b w:val="0"/>
              <w:bCs w:val="0"/>
              <w:caps w:val="0"/>
              <w:szCs w:val="22"/>
            </w:rPr>
            <w:id w:val="914738254"/>
            <w:placeholder>
              <w:docPart w:val="799C1B102CCF4AC5822D15DF5639155B"/>
            </w:placeholder>
          </w:sdtPr>
          <w:sdtEndPr/>
          <w:sdtContent>
            <w:p w14:paraId="18BAEEDC" w14:textId="77777777" w:rsidR="00903827" w:rsidRDefault="00903827" w:rsidP="00903827">
              <w:pPr>
                <w:pStyle w:val="Heading2"/>
              </w:pPr>
              <w:r>
                <w:t>Watershed Description</w:t>
              </w:r>
            </w:p>
            <w:p w14:paraId="566A3674" w14:textId="77777777" w:rsidR="00903827" w:rsidRPr="00D2310E" w:rsidRDefault="00903827" w:rsidP="00903827">
              <w:r w:rsidRPr="00D2310E">
                <w:rPr>
                  <w:highlight w:val="yellow"/>
                </w:rPr>
                <w:t>[any significant features like wetlands or topography]</w:t>
              </w:r>
            </w:p>
            <w:p w14:paraId="43B7D363" w14:textId="77777777" w:rsidR="00903827" w:rsidRDefault="00903827" w:rsidP="00903827">
              <w:pPr>
                <w:pStyle w:val="Heading2"/>
              </w:pPr>
              <w:r>
                <w:t>Previous Hydrologic Studies</w:t>
              </w:r>
            </w:p>
            <w:p w14:paraId="7E354F3C" w14:textId="77777777" w:rsidR="00903827" w:rsidRPr="00D2310E" w:rsidRDefault="00903827" w:rsidP="00903827">
              <w:r w:rsidRPr="00D2310E">
                <w:rPr>
                  <w:highlight w:val="yellow"/>
                </w:rPr>
                <w:t>[data from FEMA or previous PDRs]</w:t>
              </w:r>
            </w:p>
            <w:p w14:paraId="5E2D9B91" w14:textId="77777777" w:rsidR="00903827" w:rsidRDefault="00903827" w:rsidP="00903827">
              <w:pPr>
                <w:pStyle w:val="Heading2"/>
              </w:pPr>
              <w:r>
                <w:t>Current Data</w:t>
              </w:r>
            </w:p>
            <w:p w14:paraId="16B603BD" w14:textId="77777777" w:rsidR="00903827" w:rsidRDefault="00903827" w:rsidP="00903827">
              <w:r w:rsidRPr="00D2310E">
                <w:rPr>
                  <w:highlight w:val="yellow"/>
                </w:rPr>
                <w:t>[a basic description will usually follow one of these templates:]</w:t>
              </w:r>
            </w:p>
            <w:p w14:paraId="5FBA1903" w14:textId="77777777" w:rsidR="00903827" w:rsidRDefault="00903827" w:rsidP="00903827">
              <w:pPr>
                <w:ind w:firstLine="720"/>
              </w:pPr>
              <w:r w:rsidRPr="00D2310E">
                <w:t>Flow data was calculated by the Maine DOT Environmental Office Hydrology Section using the USGS regression equations</w:t>
              </w:r>
              <w:r>
                <w:t xml:space="preserve"> for Maine</w:t>
              </w:r>
              <w:r w:rsidRPr="00D2310E">
                <w:t xml:space="preserve"> (Hodgkins 1999).</w:t>
              </w:r>
            </w:p>
            <w:p w14:paraId="4B019ABA" w14:textId="0303CE99" w:rsidR="009308B6" w:rsidRDefault="00903827" w:rsidP="00903827">
              <w:pPr>
                <w:ind w:firstLine="720"/>
              </w:pPr>
              <w:r w:rsidRPr="00D2310E">
                <w:t xml:space="preserve">Flow data was calculated by the Maine DOT Environmental Office Hydrology Section using a combination of the data from the </w:t>
              </w:r>
              <w:r>
                <w:t>[</w:t>
              </w:r>
              <w:r w:rsidRPr="00D2310E">
                <w:rPr>
                  <w:highlight w:val="yellow"/>
                </w:rPr>
                <w:t>identify</w:t>
              </w:r>
              <w:r>
                <w:t>]</w:t>
              </w:r>
              <w:r w:rsidRPr="00D2310E">
                <w:t xml:space="preserve"> USGS flow gage and the U</w:t>
              </w:r>
              <w:r>
                <w:t>S</w:t>
              </w:r>
              <w:r w:rsidRPr="00D2310E">
                <w:t>GS regression equations</w:t>
              </w:r>
              <w:r>
                <w:t xml:space="preserve"> for Maine</w:t>
              </w:r>
              <w:r w:rsidRPr="00D2310E">
                <w:t xml:space="preserve"> (Hodgkins 1999). The gage data estimate was adjusted for the difference in watersheds between the bridge and gage site and combined with the regression equation estimate using the weighting method recommended by Hodgkins.</w:t>
              </w:r>
            </w:p>
          </w:sdtContent>
        </w:sdt>
      </w:sdtContent>
    </w:sdt>
    <w:p w14:paraId="4B019ABB" w14:textId="77777777" w:rsidR="00B711FA" w:rsidRDefault="00B711FA" w:rsidP="00B711FA">
      <w:pPr>
        <w:pStyle w:val="Heading3"/>
        <w:jc w:val="center"/>
      </w:pPr>
      <w:r>
        <w:t>Summary</w:t>
      </w:r>
    </w:p>
    <w:tbl>
      <w:tblPr>
        <w:tblStyle w:val="TableGrid"/>
        <w:tblW w:w="0" w:type="auto"/>
        <w:tblInd w:w="2448" w:type="dxa"/>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ook w:val="04A0" w:firstRow="1" w:lastRow="0" w:firstColumn="1" w:lastColumn="0" w:noHBand="0" w:noVBand="1"/>
      </w:tblPr>
      <w:tblGrid>
        <w:gridCol w:w="2520"/>
        <w:gridCol w:w="1080"/>
        <w:gridCol w:w="900"/>
      </w:tblGrid>
      <w:tr w:rsidR="00B711FA" w14:paraId="4B019ABF" w14:textId="77777777" w:rsidTr="00A65C03">
        <w:tc>
          <w:tcPr>
            <w:tcW w:w="2520" w:type="dxa"/>
          </w:tcPr>
          <w:p w14:paraId="4B019ABC" w14:textId="77777777" w:rsidR="00B711FA" w:rsidRDefault="00B711FA" w:rsidP="00A65C03">
            <w:pPr>
              <w:jc w:val="right"/>
            </w:pPr>
            <w:r>
              <w:t>Drainage Area</w:t>
            </w:r>
          </w:p>
        </w:tc>
        <w:sdt>
          <w:sdtPr>
            <w:id w:val="119271043"/>
            <w:placeholder>
              <w:docPart w:val="98EDD60542BE4478B54DFAB160CE2794"/>
            </w:placeholder>
            <w:showingPlcHdr/>
            <w:text/>
          </w:sdtPr>
          <w:sdtEndPr/>
          <w:sdtContent>
            <w:tc>
              <w:tcPr>
                <w:tcW w:w="1080" w:type="dxa"/>
              </w:tcPr>
              <w:p w14:paraId="4B019ABD" w14:textId="77777777" w:rsidR="00B711FA" w:rsidRDefault="00B711FA" w:rsidP="00A65C03">
                <w:pPr>
                  <w:jc w:val="right"/>
                </w:pPr>
                <w:r>
                  <w:rPr>
                    <w:rStyle w:val="PlaceholderText"/>
                  </w:rPr>
                  <w:t>326</w:t>
                </w:r>
              </w:p>
            </w:tc>
          </w:sdtContent>
        </w:sdt>
        <w:tc>
          <w:tcPr>
            <w:tcW w:w="900" w:type="dxa"/>
          </w:tcPr>
          <w:p w14:paraId="4B019ABE" w14:textId="77777777" w:rsidR="00B711FA" w:rsidRDefault="00B711FA" w:rsidP="00A65C03">
            <w:r>
              <w:t>mi</w:t>
            </w:r>
            <w:r w:rsidRPr="008E6E48">
              <w:rPr>
                <w:vertAlign w:val="superscript"/>
              </w:rPr>
              <w:t>2</w:t>
            </w:r>
          </w:p>
        </w:tc>
      </w:tr>
      <w:tr w:rsidR="009E76ED" w14:paraId="4B019AC3" w14:textId="77777777" w:rsidTr="00A65C03">
        <w:tc>
          <w:tcPr>
            <w:tcW w:w="2520" w:type="dxa"/>
          </w:tcPr>
          <w:p w14:paraId="4B019AC0" w14:textId="77777777" w:rsidR="009E76ED" w:rsidRDefault="009E76ED" w:rsidP="00A65C03">
            <w:pPr>
              <w:jc w:val="right"/>
            </w:pPr>
            <w:r>
              <w:t>Q1.1</w:t>
            </w:r>
          </w:p>
        </w:tc>
        <w:sdt>
          <w:sdtPr>
            <w:id w:val="-2059924877"/>
            <w:placeholder>
              <w:docPart w:val="D9D97C1D076543D7B36F28E41B17C925"/>
            </w:placeholder>
            <w:showingPlcHdr/>
            <w:text/>
          </w:sdtPr>
          <w:sdtEndPr/>
          <w:sdtContent>
            <w:tc>
              <w:tcPr>
                <w:tcW w:w="1080" w:type="dxa"/>
              </w:tcPr>
              <w:p w14:paraId="4B019AC1" w14:textId="77777777" w:rsidR="009E76ED" w:rsidRDefault="009E76ED" w:rsidP="00A65C03">
                <w:pPr>
                  <w:jc w:val="right"/>
                </w:pPr>
                <w:r>
                  <w:rPr>
                    <w:rStyle w:val="PlaceholderText"/>
                  </w:rPr>
                  <w:t>4,100</w:t>
                </w:r>
              </w:p>
            </w:tc>
          </w:sdtContent>
        </w:sdt>
        <w:tc>
          <w:tcPr>
            <w:tcW w:w="900" w:type="dxa"/>
          </w:tcPr>
          <w:p w14:paraId="4B019AC2" w14:textId="77777777" w:rsidR="009E76ED" w:rsidRDefault="009E76ED" w:rsidP="00A65C03">
            <w:r>
              <w:t>ft</w:t>
            </w:r>
            <w:r w:rsidRPr="008E6E48">
              <w:rPr>
                <w:vertAlign w:val="superscript"/>
              </w:rPr>
              <w:t>3</w:t>
            </w:r>
            <w:r>
              <w:t>/s</w:t>
            </w:r>
          </w:p>
        </w:tc>
      </w:tr>
      <w:tr w:rsidR="009E76ED" w14:paraId="4B019AC7" w14:textId="77777777" w:rsidTr="00A65C03">
        <w:tc>
          <w:tcPr>
            <w:tcW w:w="2520" w:type="dxa"/>
          </w:tcPr>
          <w:p w14:paraId="4B019AC4" w14:textId="77777777" w:rsidR="009E76ED" w:rsidRDefault="009E76ED" w:rsidP="00A65C03">
            <w:pPr>
              <w:jc w:val="right"/>
            </w:pPr>
            <w:r>
              <w:t>Q10</w:t>
            </w:r>
          </w:p>
        </w:tc>
        <w:sdt>
          <w:sdtPr>
            <w:id w:val="-899669078"/>
            <w:placeholder>
              <w:docPart w:val="2F9B9546A7D241BE9500C42D183D0818"/>
            </w:placeholder>
            <w:showingPlcHdr/>
            <w:text/>
          </w:sdtPr>
          <w:sdtEndPr/>
          <w:sdtContent>
            <w:tc>
              <w:tcPr>
                <w:tcW w:w="1080" w:type="dxa"/>
              </w:tcPr>
              <w:p w14:paraId="4B019AC5" w14:textId="77777777" w:rsidR="009E76ED" w:rsidRDefault="009E76ED" w:rsidP="00A65C03">
                <w:pPr>
                  <w:jc w:val="right"/>
                </w:pPr>
                <w:r>
                  <w:rPr>
                    <w:rStyle w:val="PlaceholderText"/>
                  </w:rPr>
                  <w:t>7,400</w:t>
                </w:r>
              </w:p>
            </w:tc>
          </w:sdtContent>
        </w:sdt>
        <w:tc>
          <w:tcPr>
            <w:tcW w:w="900" w:type="dxa"/>
          </w:tcPr>
          <w:p w14:paraId="4B019AC6" w14:textId="77777777" w:rsidR="009E76ED" w:rsidRDefault="00087039" w:rsidP="00087039">
            <w:r>
              <w:t>ft</w:t>
            </w:r>
            <w:r w:rsidRPr="008E6E48">
              <w:rPr>
                <w:vertAlign w:val="superscript"/>
              </w:rPr>
              <w:t>3</w:t>
            </w:r>
            <w:r>
              <w:t>/s</w:t>
            </w:r>
          </w:p>
        </w:tc>
      </w:tr>
      <w:tr w:rsidR="009E76ED" w14:paraId="4B019ACB" w14:textId="77777777" w:rsidTr="00A65C03">
        <w:tc>
          <w:tcPr>
            <w:tcW w:w="2520" w:type="dxa"/>
          </w:tcPr>
          <w:p w14:paraId="4B019AC8" w14:textId="77777777" w:rsidR="009E76ED" w:rsidRDefault="009E76ED" w:rsidP="00A65C03">
            <w:pPr>
              <w:jc w:val="right"/>
            </w:pPr>
            <w:r>
              <w:t>Q50</w:t>
            </w:r>
          </w:p>
        </w:tc>
        <w:sdt>
          <w:sdtPr>
            <w:id w:val="201140156"/>
            <w:placeholder>
              <w:docPart w:val="47ECCCBFC2A74B299F7F3BDA332CB48D"/>
            </w:placeholder>
            <w:showingPlcHdr/>
            <w:text/>
          </w:sdtPr>
          <w:sdtEndPr/>
          <w:sdtContent>
            <w:tc>
              <w:tcPr>
                <w:tcW w:w="1080" w:type="dxa"/>
              </w:tcPr>
              <w:p w14:paraId="4B019AC9" w14:textId="77777777" w:rsidR="009E76ED" w:rsidRDefault="009E76ED" w:rsidP="00A65C03">
                <w:pPr>
                  <w:jc w:val="right"/>
                </w:pPr>
                <w:r>
                  <w:rPr>
                    <w:rStyle w:val="PlaceholderText"/>
                  </w:rPr>
                  <w:t>12,000</w:t>
                </w:r>
              </w:p>
            </w:tc>
          </w:sdtContent>
        </w:sdt>
        <w:tc>
          <w:tcPr>
            <w:tcW w:w="900" w:type="dxa"/>
          </w:tcPr>
          <w:p w14:paraId="4B019ACA" w14:textId="77777777" w:rsidR="009E76ED" w:rsidRDefault="00087039" w:rsidP="00A65C03">
            <w:r>
              <w:t>ft</w:t>
            </w:r>
            <w:r w:rsidRPr="008E6E48">
              <w:rPr>
                <w:vertAlign w:val="superscript"/>
              </w:rPr>
              <w:t>3</w:t>
            </w:r>
            <w:r>
              <w:t>/s</w:t>
            </w:r>
          </w:p>
        </w:tc>
      </w:tr>
      <w:tr w:rsidR="009E76ED" w14:paraId="4B019ACF" w14:textId="77777777" w:rsidTr="00A65C03">
        <w:tc>
          <w:tcPr>
            <w:tcW w:w="2520" w:type="dxa"/>
          </w:tcPr>
          <w:p w14:paraId="4B019ACC" w14:textId="77777777" w:rsidR="009E76ED" w:rsidRDefault="009E76ED" w:rsidP="00A65C03">
            <w:pPr>
              <w:jc w:val="right"/>
            </w:pPr>
            <w:r>
              <w:t>Q100</w:t>
            </w:r>
          </w:p>
        </w:tc>
        <w:sdt>
          <w:sdtPr>
            <w:id w:val="1131907809"/>
            <w:placeholder>
              <w:docPart w:val="3C97C29263274B93B3D175C34552E036"/>
            </w:placeholder>
            <w:showingPlcHdr/>
            <w:text/>
          </w:sdtPr>
          <w:sdtEndPr/>
          <w:sdtContent>
            <w:tc>
              <w:tcPr>
                <w:tcW w:w="1080" w:type="dxa"/>
              </w:tcPr>
              <w:p w14:paraId="4B019ACD" w14:textId="77777777" w:rsidR="009E76ED" w:rsidRDefault="009E76ED" w:rsidP="00A65C03">
                <w:pPr>
                  <w:jc w:val="right"/>
                </w:pPr>
                <w:r>
                  <w:rPr>
                    <w:rStyle w:val="PlaceholderText"/>
                  </w:rPr>
                  <w:t>14,300</w:t>
                </w:r>
              </w:p>
            </w:tc>
          </w:sdtContent>
        </w:sdt>
        <w:tc>
          <w:tcPr>
            <w:tcW w:w="900" w:type="dxa"/>
          </w:tcPr>
          <w:p w14:paraId="4B019ACE" w14:textId="77777777" w:rsidR="009E76ED" w:rsidRDefault="00087039" w:rsidP="00A65C03">
            <w:r>
              <w:t>ft</w:t>
            </w:r>
            <w:r w:rsidRPr="008E6E48">
              <w:rPr>
                <w:vertAlign w:val="superscript"/>
              </w:rPr>
              <w:t>3</w:t>
            </w:r>
            <w:r>
              <w:t>/s</w:t>
            </w:r>
          </w:p>
        </w:tc>
      </w:tr>
      <w:tr w:rsidR="009E76ED" w14:paraId="4B019AD3" w14:textId="77777777" w:rsidTr="00A65C03">
        <w:tc>
          <w:tcPr>
            <w:tcW w:w="2520" w:type="dxa"/>
          </w:tcPr>
          <w:p w14:paraId="4B019AD0" w14:textId="77777777" w:rsidR="009E76ED" w:rsidRDefault="009E76ED" w:rsidP="00A65C03">
            <w:pPr>
              <w:jc w:val="right"/>
            </w:pPr>
            <w:r>
              <w:t>Q500</w:t>
            </w:r>
          </w:p>
        </w:tc>
        <w:sdt>
          <w:sdtPr>
            <w:id w:val="-236405686"/>
            <w:placeholder>
              <w:docPart w:val="CE685A0CB5D342F1A171626FCE853A9B"/>
            </w:placeholder>
            <w:showingPlcHdr/>
            <w:text/>
          </w:sdtPr>
          <w:sdtEndPr/>
          <w:sdtContent>
            <w:tc>
              <w:tcPr>
                <w:tcW w:w="1080" w:type="dxa"/>
              </w:tcPr>
              <w:p w14:paraId="4B019AD1" w14:textId="77777777" w:rsidR="009E76ED" w:rsidRDefault="009E76ED" w:rsidP="00A65C03">
                <w:pPr>
                  <w:jc w:val="right"/>
                </w:pPr>
                <w:r>
                  <w:rPr>
                    <w:rStyle w:val="PlaceholderText"/>
                  </w:rPr>
                  <w:t>21,100</w:t>
                </w:r>
              </w:p>
            </w:tc>
          </w:sdtContent>
        </w:sdt>
        <w:tc>
          <w:tcPr>
            <w:tcW w:w="900" w:type="dxa"/>
          </w:tcPr>
          <w:p w14:paraId="4B019AD2" w14:textId="77777777" w:rsidR="009E76ED" w:rsidRDefault="00087039" w:rsidP="00A65C03">
            <w:r>
              <w:t>ft</w:t>
            </w:r>
            <w:r w:rsidRPr="008E6E48">
              <w:rPr>
                <w:vertAlign w:val="superscript"/>
              </w:rPr>
              <w:t>3</w:t>
            </w:r>
            <w:r>
              <w:t>/s</w:t>
            </w:r>
          </w:p>
        </w:tc>
      </w:tr>
    </w:tbl>
    <w:p w14:paraId="4B019AD4" w14:textId="77777777" w:rsidR="00B711FA" w:rsidRDefault="00B711FA" w:rsidP="00B711FA">
      <w:pPr>
        <w:jc w:val="center"/>
      </w:pPr>
    </w:p>
    <w:p w14:paraId="4B019AD5" w14:textId="77777777" w:rsidR="00A65C03" w:rsidRDefault="00A65C03" w:rsidP="00A65C03">
      <w:pPr>
        <w:pStyle w:val="NoSpacing"/>
        <w:tabs>
          <w:tab w:val="left" w:pos="5040"/>
        </w:tabs>
      </w:pPr>
      <w:r>
        <w:tab/>
        <w:t xml:space="preserve">Reported by:     </w:t>
      </w:r>
      <w:sdt>
        <w:sdtPr>
          <w:alias w:val="Author"/>
          <w:tag w:val=""/>
          <w:id w:val="695209093"/>
          <w:dataBinding w:prefixMappings="xmlns:ns0='http://purl.org/dc/elements/1.1/' xmlns:ns1='http://schemas.openxmlformats.org/package/2006/metadata/core-properties' " w:xpath="/ns1:coreProperties[1]/ns0:creator[1]" w:storeItemID="{6C3C8BC8-F283-45AE-878A-BAB7291924A1}"/>
          <w:text/>
        </w:sdtPr>
        <w:sdtEndPr/>
        <w:sdtContent>
          <w:r w:rsidR="00930496">
            <w:t>Some Engineer</w:t>
          </w:r>
        </w:sdtContent>
      </w:sdt>
    </w:p>
    <w:p w14:paraId="4B019AD6" w14:textId="77777777" w:rsidR="00A65C03" w:rsidRDefault="00A65C03" w:rsidP="00A65C03">
      <w:pPr>
        <w:pStyle w:val="NoSpacing"/>
        <w:tabs>
          <w:tab w:val="left" w:pos="5040"/>
        </w:tabs>
      </w:pPr>
      <w:r>
        <w:tab/>
        <w:t xml:space="preserve">Date:    </w:t>
      </w:r>
      <w:sdt>
        <w:sdtPr>
          <w:id w:val="-1899513591"/>
          <w:placeholder>
            <w:docPart w:val="6EB3849023F3452699D8DC10EDAA7DA3"/>
          </w:placeholder>
          <w:showingPlcHdr/>
          <w:date>
            <w:dateFormat w:val="MMMM d, yyyy"/>
            <w:lid w:val="en-US"/>
            <w:storeMappedDataAs w:val="dateTime"/>
            <w:calendar w:val="gregorian"/>
          </w:date>
        </w:sdtPr>
        <w:sdtEndPr/>
        <w:sdtContent>
          <w:r w:rsidRPr="00AE5B51">
            <w:rPr>
              <w:rStyle w:val="PlaceholderText"/>
            </w:rPr>
            <w:t>Click here to enter a date.</w:t>
          </w:r>
        </w:sdtContent>
      </w:sdt>
    </w:p>
    <w:p w14:paraId="4B019AD7" w14:textId="77777777" w:rsidR="009862EF" w:rsidRDefault="009862EF" w:rsidP="009862EF"/>
    <w:p w14:paraId="4B019AD8" w14:textId="77777777" w:rsidR="009862EF" w:rsidRDefault="009862EF" w:rsidP="009862EF">
      <w:r>
        <w:t>Note:  All elevations based on North American Vertical Datum (NAVD) of 1988.</w:t>
      </w:r>
    </w:p>
    <w:p w14:paraId="4B019AD9" w14:textId="77777777" w:rsidR="009862EF" w:rsidRDefault="009862EF" w:rsidP="00A65C03">
      <w:pPr>
        <w:pStyle w:val="NoSpacing"/>
        <w:tabs>
          <w:tab w:val="left" w:pos="5040"/>
        </w:tabs>
      </w:pPr>
    </w:p>
    <w:p w14:paraId="4B019ADA" w14:textId="04A75EDF" w:rsidR="00A65C03" w:rsidRDefault="00A65C03" w:rsidP="003821E3"/>
    <w:p w14:paraId="4B019ADB" w14:textId="77777777" w:rsidR="00A65C03" w:rsidRDefault="00A65C03" w:rsidP="00A65C03">
      <w:pPr>
        <w:pStyle w:val="Heading1"/>
      </w:pPr>
      <w:bookmarkStart w:id="16" w:name="_Toc171684149"/>
      <w:r>
        <w:lastRenderedPageBreak/>
        <w:t>Hydraulic Report</w:t>
      </w:r>
      <w:bookmarkEnd w:id="16"/>
    </w:p>
    <w:sdt>
      <w:sdtPr>
        <w:rPr>
          <w:rFonts w:eastAsiaTheme="minorHAnsi" w:cstheme="minorBidi"/>
          <w:b w:val="0"/>
          <w:bCs w:val="0"/>
          <w:caps w:val="0"/>
          <w:szCs w:val="22"/>
        </w:rPr>
        <w:id w:val="-605887140"/>
        <w:placeholder>
          <w:docPart w:val="5FC161372ACA44B2BB50A5888F4C4022"/>
        </w:placeholder>
      </w:sdtPr>
      <w:sdtEndPr/>
      <w:sdtContent>
        <w:sdt>
          <w:sdtPr>
            <w:rPr>
              <w:rFonts w:eastAsiaTheme="minorHAnsi" w:cstheme="minorBidi"/>
              <w:b w:val="0"/>
              <w:bCs w:val="0"/>
              <w:caps w:val="0"/>
              <w:szCs w:val="22"/>
            </w:rPr>
            <w:id w:val="-403769323"/>
            <w:placeholder>
              <w:docPart w:val="C8B87FBF4DFA4F41968D350A1EC66326"/>
            </w:placeholder>
          </w:sdtPr>
          <w:sdtEndPr/>
          <w:sdtContent>
            <w:p w14:paraId="5686DD5B" w14:textId="77777777" w:rsidR="00903827" w:rsidRPr="00AD066A" w:rsidRDefault="00903827" w:rsidP="00903827">
              <w:pPr>
                <w:pStyle w:val="Heading2"/>
              </w:pPr>
              <w:r w:rsidRPr="00AD066A">
                <w:t xml:space="preserve">Existing </w:t>
              </w:r>
              <w:r>
                <w:t>Structure</w:t>
              </w:r>
            </w:p>
            <w:p w14:paraId="0EE6DB2E" w14:textId="77777777" w:rsidR="00903827" w:rsidRPr="009B23E3" w:rsidRDefault="00903827" w:rsidP="00903827">
              <w:pPr>
                <w:rPr>
                  <w:i/>
                  <w:iCs/>
                </w:rPr>
              </w:pPr>
              <w:r w:rsidRPr="009B23E3">
                <w:rPr>
                  <w:i/>
                  <w:iCs/>
                </w:rPr>
                <w:t xml:space="preserve">Information Sources Reviewed: </w:t>
              </w:r>
            </w:p>
            <w:p w14:paraId="4973357F" w14:textId="77777777" w:rsidR="00903827" w:rsidRDefault="00350533" w:rsidP="00903827">
              <w:pPr>
                <w:tabs>
                  <w:tab w:val="left" w:pos="3060"/>
                  <w:tab w:val="left" w:pos="5040"/>
                </w:tabs>
                <w:ind w:firstLine="360"/>
                <w:rPr>
                  <w:rFonts w:ascii="Calibri" w:hAnsi="Calibri" w:cs="Calibri"/>
                </w:rPr>
              </w:pPr>
              <w:sdt>
                <w:sdtPr>
                  <w:rPr>
                    <w:rFonts w:ascii="Calibri" w:hAnsi="Calibri" w:cs="Calibri"/>
                  </w:rPr>
                  <w:id w:val="-1242478104"/>
                  <w14:checkbox>
                    <w14:checked w14:val="1"/>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t xml:space="preserve"> Flood Insurance Study</w:t>
              </w:r>
              <w:r w:rsidR="00903827">
                <w:tab/>
              </w:r>
              <w:sdt>
                <w:sdtPr>
                  <w:id w:val="931631195"/>
                  <w14:checkbox>
                    <w14:checked w14:val="0"/>
                    <w14:checkedState w14:val="2612" w14:font="MS Gothic"/>
                    <w14:uncheckedState w14:val="2610" w14:font="MS Gothic"/>
                  </w14:checkbox>
                </w:sdtPr>
                <w:sdtEndPr/>
                <w:sdtContent>
                  <w:r w:rsidR="00903827">
                    <w:rPr>
                      <w:rFonts w:ascii="MS Gothic" w:eastAsia="MS Gothic" w:hAnsi="MS Gothic" w:hint="eastAsia"/>
                    </w:rPr>
                    <w:t>☐</w:t>
                  </w:r>
                </w:sdtContent>
              </w:sdt>
              <w:r w:rsidR="00903827">
                <w:rPr>
                  <w:rFonts w:ascii="Calibri" w:hAnsi="Calibri" w:cs="Calibri"/>
                </w:rPr>
                <w:t xml:space="preserve"> FEMA Maps</w:t>
              </w:r>
              <w:r w:rsidR="00903827">
                <w:rPr>
                  <w:rFonts w:ascii="Calibri" w:hAnsi="Calibri" w:cs="Calibri"/>
                </w:rPr>
                <w:tab/>
              </w:r>
              <w:sdt>
                <w:sdtPr>
                  <w:rPr>
                    <w:rFonts w:ascii="Calibri" w:hAnsi="Calibri" w:cs="Calibri"/>
                  </w:rPr>
                  <w:id w:val="13121606"/>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FEMA Other: </w:t>
              </w:r>
              <w:sdt>
                <w:sdtPr>
                  <w:rPr>
                    <w:rFonts w:ascii="Calibri" w:hAnsi="Calibri" w:cs="Calibri"/>
                  </w:rPr>
                  <w:id w:val="-865134659"/>
                  <w:placeholder>
                    <w:docPart w:val="72400AEC8CC5447A9BA921B6A934F5B8"/>
                  </w:placeholder>
                  <w:showingPlcHdr/>
                  <w:text/>
                </w:sdtPr>
                <w:sdtEndPr/>
                <w:sdtContent>
                  <w:r w:rsidR="00903827" w:rsidRPr="009512B8">
                    <w:rPr>
                      <w:rStyle w:val="PlaceholderText"/>
                    </w:rPr>
                    <w:t>Click or tap here to enter text.</w:t>
                  </w:r>
                </w:sdtContent>
              </w:sdt>
              <w:r w:rsidR="00903827">
                <w:rPr>
                  <w:rFonts w:ascii="Calibri" w:hAnsi="Calibri" w:cs="Calibri"/>
                </w:rPr>
                <w:t xml:space="preserve"> </w:t>
              </w:r>
            </w:p>
            <w:p w14:paraId="63D83568" w14:textId="77777777" w:rsidR="00903827" w:rsidRDefault="00350533" w:rsidP="00903827">
              <w:pPr>
                <w:tabs>
                  <w:tab w:val="left" w:pos="3060"/>
                  <w:tab w:val="left" w:pos="5040"/>
                </w:tabs>
                <w:ind w:firstLine="360"/>
                <w:rPr>
                  <w:rFonts w:ascii="Calibri" w:hAnsi="Calibri" w:cs="Calibri"/>
                </w:rPr>
              </w:pPr>
              <w:sdt>
                <w:sdtPr>
                  <w:rPr>
                    <w:rFonts w:ascii="Calibri" w:hAnsi="Calibri" w:cs="Calibri"/>
                  </w:rPr>
                  <w:id w:val="-923490547"/>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USGS Gage Data</w:t>
              </w:r>
              <w:r w:rsidR="00903827">
                <w:rPr>
                  <w:rFonts w:ascii="Calibri" w:hAnsi="Calibri" w:cs="Calibri"/>
                </w:rPr>
                <w:tab/>
              </w:r>
              <w:sdt>
                <w:sdtPr>
                  <w:rPr>
                    <w:rFonts w:ascii="Calibri" w:hAnsi="Calibri" w:cs="Calibri"/>
                  </w:rPr>
                  <w:id w:val="-1996493506"/>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Storm Report</w:t>
              </w:r>
              <w:r w:rsidR="00903827">
                <w:rPr>
                  <w:rFonts w:ascii="Calibri" w:hAnsi="Calibri" w:cs="Calibri"/>
                </w:rPr>
                <w:tab/>
              </w:r>
              <w:sdt>
                <w:sdtPr>
                  <w:rPr>
                    <w:rFonts w:ascii="Calibri" w:hAnsi="Calibri" w:cs="Calibri"/>
                  </w:rPr>
                  <w:id w:val="-469821591"/>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Previous PDR Dated: </w:t>
              </w:r>
              <w:sdt>
                <w:sdtPr>
                  <w:rPr>
                    <w:rFonts w:ascii="Calibri" w:hAnsi="Calibri" w:cs="Calibri"/>
                  </w:rPr>
                  <w:id w:val="379529564"/>
                  <w:placeholder>
                    <w:docPart w:val="D200707C047D4225B4B27787E2B4B63A"/>
                  </w:placeholder>
                  <w:showingPlcHdr/>
                  <w:date>
                    <w:dateFormat w:val="M/d/yyyy"/>
                    <w:lid w:val="en-US"/>
                    <w:storeMappedDataAs w:val="dateTime"/>
                    <w:calendar w:val="gregorian"/>
                  </w:date>
                </w:sdtPr>
                <w:sdtEndPr/>
                <w:sdtContent>
                  <w:r w:rsidR="00903827">
                    <w:rPr>
                      <w:rStyle w:val="PlaceholderText"/>
                    </w:rPr>
                    <w:t>D</w:t>
                  </w:r>
                  <w:r w:rsidR="00903827" w:rsidRPr="009512B8">
                    <w:rPr>
                      <w:rStyle w:val="PlaceholderText"/>
                    </w:rPr>
                    <w:t>ate</w:t>
                  </w:r>
                </w:sdtContent>
              </w:sdt>
            </w:p>
            <w:p w14:paraId="7885C2AD" w14:textId="77777777" w:rsidR="00903827" w:rsidRDefault="00350533" w:rsidP="00903827">
              <w:pPr>
                <w:tabs>
                  <w:tab w:val="left" w:pos="3060"/>
                  <w:tab w:val="left" w:pos="5040"/>
                </w:tabs>
                <w:ind w:firstLine="360"/>
              </w:pPr>
              <w:sdt>
                <w:sdtPr>
                  <w:rPr>
                    <w:rFonts w:ascii="Calibri" w:hAnsi="Calibri" w:cs="Calibri"/>
                  </w:rPr>
                  <w:id w:val="-1633861756"/>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On-Site Inspection</w:t>
              </w:r>
              <w:r w:rsidR="00903827">
                <w:rPr>
                  <w:rFonts w:ascii="Calibri" w:hAnsi="Calibri" w:cs="Calibri"/>
                </w:rPr>
                <w:tab/>
              </w:r>
              <w:sdt>
                <w:sdtPr>
                  <w:rPr>
                    <w:rFonts w:ascii="Calibri" w:hAnsi="Calibri" w:cs="Calibri"/>
                  </w:rPr>
                  <w:id w:val="-85773024"/>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Other: </w:t>
              </w:r>
              <w:sdt>
                <w:sdtPr>
                  <w:rPr>
                    <w:rFonts w:ascii="Calibri" w:hAnsi="Calibri" w:cs="Calibri"/>
                  </w:rPr>
                  <w:id w:val="1378273889"/>
                  <w:placeholder>
                    <w:docPart w:val="93B04EA5277E45A3B41AD85488779CFD"/>
                  </w:placeholder>
                  <w:showingPlcHdr/>
                  <w:text/>
                </w:sdtPr>
                <w:sdtEndPr/>
                <w:sdtContent>
                  <w:r w:rsidR="00903827" w:rsidRPr="009512B8">
                    <w:rPr>
                      <w:rStyle w:val="PlaceholderText"/>
                    </w:rPr>
                    <w:t>Click or tap here to enter text.</w:t>
                  </w:r>
                </w:sdtContent>
              </w:sdt>
            </w:p>
            <w:p w14:paraId="3E8A5644" w14:textId="77777777" w:rsidR="00903827" w:rsidRDefault="00903827" w:rsidP="00903827">
              <w:r w:rsidRPr="009B23E3">
                <w:rPr>
                  <w:i/>
                  <w:iCs/>
                </w:rPr>
                <w:t>Structure Type:</w:t>
              </w:r>
              <w:r>
                <w:tab/>
              </w:r>
              <w:sdt>
                <w:sdtPr>
                  <w:alias w:val="Existing Structure Type"/>
                  <w:tag w:val="Existing Structure Type"/>
                  <w:id w:val="986284713"/>
                  <w:placeholder>
                    <w:docPart w:val="72C1440CE3CA4BD2A7F92BE36F579944"/>
                  </w:placeholder>
                  <w:showingPlcHdr/>
                  <w:dropDownList>
                    <w:listItem w:value="Choose an item."/>
                    <w:listItem w:displayText="Span" w:value="Span"/>
                    <w:listItem w:displayText="Box Culvert" w:value="Box Culvert"/>
                    <w:listItem w:displayText="Pipe" w:value="Pipe"/>
                    <w:listItem w:displayText="Multiple Pipes" w:value="Multiple Pipes"/>
                    <w:listItem w:displayText="Pipe Arch" w:value="Pipe Arch"/>
                    <w:listItem w:displayText="Open Bottom Arch" w:value="Open Bottom Arch"/>
                    <w:listItem w:displayText="Other" w:value="Other"/>
                  </w:dropDownList>
                </w:sdtPr>
                <w:sdtEndPr/>
                <w:sdtContent>
                  <w:r w:rsidRPr="009512B8">
                    <w:rPr>
                      <w:rStyle w:val="PlaceholderText"/>
                    </w:rPr>
                    <w:t>Choose an item.</w:t>
                  </w:r>
                </w:sdtContent>
              </w:sdt>
            </w:p>
            <w:p w14:paraId="5C1C4C70" w14:textId="77777777" w:rsidR="00903827" w:rsidRPr="009B23E3" w:rsidRDefault="00903827" w:rsidP="00903827">
              <w:pPr>
                <w:rPr>
                  <w:i/>
                  <w:iCs/>
                </w:rPr>
              </w:pPr>
              <w:r w:rsidRPr="009B23E3">
                <w:rPr>
                  <w:i/>
                  <w:iCs/>
                </w:rPr>
                <w:t>Existing Conditions</w:t>
              </w:r>
            </w:p>
            <w:p w14:paraId="44AD4771" w14:textId="77777777" w:rsidR="00903827" w:rsidRDefault="00903827" w:rsidP="00903827">
              <w:pPr>
                <w:tabs>
                  <w:tab w:val="left" w:pos="2520"/>
                  <w:tab w:val="left" w:pos="3600"/>
                  <w:tab w:val="left" w:pos="4860"/>
                  <w:tab w:val="left" w:pos="6300"/>
                  <w:tab w:val="left" w:pos="7740"/>
                </w:tabs>
                <w:ind w:firstLine="360"/>
                <w:rPr>
                  <w:rFonts w:ascii="Calibri" w:hAnsi="Calibri" w:cs="Calibri"/>
                </w:rPr>
              </w:pPr>
              <w:r>
                <w:t>Roadway Overtops:</w:t>
              </w:r>
              <w:r>
                <w:tab/>
              </w:r>
              <w:sdt>
                <w:sdtPr>
                  <w:id w:val="133303424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libri" w:hAnsi="Calibri" w:cs="Calibri"/>
                </w:rPr>
                <w:t xml:space="preserve"> Never</w:t>
              </w:r>
              <w:r>
                <w:rPr>
                  <w:rFonts w:ascii="Calibri" w:hAnsi="Calibri" w:cs="Calibri"/>
                </w:rPr>
                <w:tab/>
              </w:r>
              <w:sdt>
                <w:sdtPr>
                  <w:rPr>
                    <w:rFonts w:ascii="Calibri" w:hAnsi="Calibri" w:cs="Calibri"/>
                  </w:rPr>
                  <w:id w:val="1291243449"/>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Rarely</w:t>
              </w:r>
              <w:r>
                <w:rPr>
                  <w:rFonts w:ascii="Calibri" w:hAnsi="Calibri" w:cs="Calibri"/>
                </w:rPr>
                <w:tab/>
              </w:r>
              <w:sdt>
                <w:sdtPr>
                  <w:rPr>
                    <w:rFonts w:ascii="Calibri" w:hAnsi="Calibri" w:cs="Calibri"/>
                  </w:rPr>
                  <w:id w:val="610246331"/>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Regularly</w:t>
              </w:r>
              <w:r>
                <w:rPr>
                  <w:rFonts w:ascii="Calibri" w:hAnsi="Calibri" w:cs="Calibri"/>
                </w:rPr>
                <w:tab/>
              </w:r>
              <w:sdt>
                <w:sdtPr>
                  <w:rPr>
                    <w:rFonts w:ascii="Calibri" w:hAnsi="Calibri" w:cs="Calibri"/>
                  </w:rPr>
                  <w:id w:val="-1306306577"/>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Annually</w:t>
              </w:r>
              <w:r>
                <w:rPr>
                  <w:rFonts w:ascii="Calibri" w:hAnsi="Calibri" w:cs="Calibri"/>
                </w:rPr>
                <w:tab/>
              </w:r>
              <w:sdt>
                <w:sdtPr>
                  <w:rPr>
                    <w:rFonts w:ascii="Calibri" w:hAnsi="Calibri" w:cs="Calibri"/>
                  </w:rPr>
                  <w:id w:val="-2014219265"/>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Unknown</w:t>
              </w:r>
            </w:p>
            <w:p w14:paraId="469AA353" w14:textId="77777777" w:rsidR="00903827" w:rsidRDefault="00903827" w:rsidP="00903827">
              <w:pPr>
                <w:tabs>
                  <w:tab w:val="left" w:pos="2520"/>
                  <w:tab w:val="left" w:pos="3600"/>
                  <w:tab w:val="left" w:pos="4860"/>
                  <w:tab w:val="left" w:pos="6300"/>
                  <w:tab w:val="left" w:pos="7740"/>
                </w:tabs>
                <w:ind w:firstLine="360"/>
                <w:rPr>
                  <w:rFonts w:ascii="Calibri" w:hAnsi="Calibri" w:cs="Calibri"/>
                </w:rPr>
              </w:pPr>
              <w:r>
                <w:rPr>
                  <w:rFonts w:ascii="Calibri" w:hAnsi="Calibri" w:cs="Calibri"/>
                </w:rPr>
                <w:t xml:space="preserve">Ice Issues: </w:t>
              </w:r>
              <w:r>
                <w:rPr>
                  <w:rFonts w:ascii="Calibri" w:hAnsi="Calibri" w:cs="Calibri"/>
                </w:rPr>
                <w:tab/>
              </w:r>
              <w:sdt>
                <w:sdtPr>
                  <w:id w:val="-94091805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libri" w:hAnsi="Calibri" w:cs="Calibri"/>
                </w:rPr>
                <w:t xml:space="preserve"> Never</w:t>
              </w:r>
              <w:r>
                <w:rPr>
                  <w:rFonts w:ascii="Calibri" w:hAnsi="Calibri" w:cs="Calibri"/>
                </w:rPr>
                <w:tab/>
              </w:r>
              <w:sdt>
                <w:sdtPr>
                  <w:rPr>
                    <w:rFonts w:ascii="Calibri" w:hAnsi="Calibri" w:cs="Calibri"/>
                  </w:rPr>
                  <w:id w:val="1100141579"/>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Rarely</w:t>
              </w:r>
              <w:r>
                <w:rPr>
                  <w:rFonts w:ascii="Calibri" w:hAnsi="Calibri" w:cs="Calibri"/>
                </w:rPr>
                <w:tab/>
              </w:r>
              <w:sdt>
                <w:sdtPr>
                  <w:rPr>
                    <w:rFonts w:ascii="Calibri" w:hAnsi="Calibri" w:cs="Calibri"/>
                  </w:rPr>
                  <w:id w:val="404878158"/>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Regularly</w:t>
              </w:r>
              <w:r>
                <w:rPr>
                  <w:rFonts w:ascii="Calibri" w:hAnsi="Calibri" w:cs="Calibri"/>
                </w:rPr>
                <w:tab/>
              </w:r>
              <w:sdt>
                <w:sdtPr>
                  <w:rPr>
                    <w:rFonts w:ascii="Calibri" w:hAnsi="Calibri" w:cs="Calibri"/>
                  </w:rPr>
                  <w:id w:val="2007164574"/>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Annually</w:t>
              </w:r>
              <w:r>
                <w:rPr>
                  <w:rFonts w:ascii="Calibri" w:hAnsi="Calibri" w:cs="Calibri"/>
                </w:rPr>
                <w:tab/>
              </w:r>
              <w:sdt>
                <w:sdtPr>
                  <w:rPr>
                    <w:rFonts w:ascii="Calibri" w:hAnsi="Calibri" w:cs="Calibri"/>
                  </w:rPr>
                  <w:id w:val="-1540507982"/>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Unknown</w:t>
              </w:r>
            </w:p>
            <w:p w14:paraId="357888DC" w14:textId="77777777" w:rsidR="00903827" w:rsidRDefault="00903827" w:rsidP="00903827">
              <w:pPr>
                <w:tabs>
                  <w:tab w:val="left" w:pos="2520"/>
                  <w:tab w:val="left" w:pos="3600"/>
                  <w:tab w:val="left" w:pos="4860"/>
                  <w:tab w:val="left" w:pos="6300"/>
                  <w:tab w:val="left" w:pos="7740"/>
                </w:tabs>
                <w:ind w:firstLine="360"/>
                <w:rPr>
                  <w:rFonts w:ascii="Calibri" w:hAnsi="Calibri" w:cs="Calibri"/>
                </w:rPr>
              </w:pPr>
              <w:r>
                <w:rPr>
                  <w:rFonts w:ascii="Calibri" w:hAnsi="Calibri" w:cs="Calibri"/>
                </w:rPr>
                <w:t>Debris Issues:</w:t>
              </w:r>
              <w:r>
                <w:rPr>
                  <w:rFonts w:ascii="Calibri" w:hAnsi="Calibri" w:cs="Calibri"/>
                </w:rPr>
                <w:tab/>
              </w:r>
              <w:sdt>
                <w:sdtPr>
                  <w:id w:val="-29097110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libri" w:hAnsi="Calibri" w:cs="Calibri"/>
                </w:rPr>
                <w:t xml:space="preserve"> Never</w:t>
              </w:r>
              <w:r>
                <w:rPr>
                  <w:rFonts w:ascii="Calibri" w:hAnsi="Calibri" w:cs="Calibri"/>
                </w:rPr>
                <w:tab/>
              </w:r>
              <w:sdt>
                <w:sdtPr>
                  <w:rPr>
                    <w:rFonts w:ascii="Calibri" w:hAnsi="Calibri" w:cs="Calibri"/>
                  </w:rPr>
                  <w:id w:val="525225894"/>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Rarely</w:t>
              </w:r>
              <w:r>
                <w:rPr>
                  <w:rFonts w:ascii="Calibri" w:hAnsi="Calibri" w:cs="Calibri"/>
                </w:rPr>
                <w:tab/>
              </w:r>
              <w:sdt>
                <w:sdtPr>
                  <w:rPr>
                    <w:rFonts w:ascii="Calibri" w:hAnsi="Calibri" w:cs="Calibri"/>
                  </w:rPr>
                  <w:id w:val="-142355333"/>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Regularly</w:t>
              </w:r>
              <w:r>
                <w:rPr>
                  <w:rFonts w:ascii="Calibri" w:hAnsi="Calibri" w:cs="Calibri"/>
                </w:rPr>
                <w:tab/>
              </w:r>
              <w:sdt>
                <w:sdtPr>
                  <w:rPr>
                    <w:rFonts w:ascii="Calibri" w:hAnsi="Calibri" w:cs="Calibri"/>
                  </w:rPr>
                  <w:id w:val="-920710521"/>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Annually</w:t>
              </w:r>
              <w:r>
                <w:rPr>
                  <w:rFonts w:ascii="Calibri" w:hAnsi="Calibri" w:cs="Calibri"/>
                </w:rPr>
                <w:tab/>
              </w:r>
              <w:sdt>
                <w:sdtPr>
                  <w:rPr>
                    <w:rFonts w:ascii="Calibri" w:hAnsi="Calibri" w:cs="Calibri"/>
                  </w:rPr>
                  <w:id w:val="34096853"/>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Unknown</w:t>
              </w:r>
            </w:p>
            <w:p w14:paraId="6C27345D" w14:textId="77777777" w:rsidR="00903827" w:rsidRDefault="00903827" w:rsidP="00903827">
              <w:pPr>
                <w:tabs>
                  <w:tab w:val="left" w:pos="2520"/>
                  <w:tab w:val="left" w:pos="3600"/>
                  <w:tab w:val="left" w:pos="4860"/>
                  <w:tab w:val="left" w:pos="6300"/>
                  <w:tab w:val="left" w:pos="7740"/>
                </w:tabs>
                <w:ind w:firstLine="360"/>
                <w:rPr>
                  <w:rFonts w:ascii="Calibri" w:hAnsi="Calibri" w:cs="Calibri"/>
                </w:rPr>
              </w:pPr>
              <w:r>
                <w:rPr>
                  <w:rFonts w:ascii="Calibri" w:hAnsi="Calibri" w:cs="Calibri"/>
                </w:rPr>
                <w:t>Erosion/Scour Issues:</w:t>
              </w:r>
              <w:r>
                <w:rPr>
                  <w:rFonts w:ascii="Calibri" w:hAnsi="Calibri" w:cs="Calibri"/>
                </w:rPr>
                <w:tab/>
              </w:r>
              <w:sdt>
                <w:sdtPr>
                  <w:id w:val="-6536117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libri" w:hAnsi="Calibri" w:cs="Calibri"/>
                </w:rPr>
                <w:t xml:space="preserve"> Never</w:t>
              </w:r>
              <w:r>
                <w:rPr>
                  <w:rFonts w:ascii="Calibri" w:hAnsi="Calibri" w:cs="Calibri"/>
                </w:rPr>
                <w:tab/>
              </w:r>
              <w:sdt>
                <w:sdtPr>
                  <w:rPr>
                    <w:rFonts w:ascii="Calibri" w:hAnsi="Calibri" w:cs="Calibri"/>
                  </w:rPr>
                  <w:id w:val="-410311408"/>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Rarely</w:t>
              </w:r>
              <w:r>
                <w:rPr>
                  <w:rFonts w:ascii="Calibri" w:hAnsi="Calibri" w:cs="Calibri"/>
                </w:rPr>
                <w:tab/>
              </w:r>
              <w:sdt>
                <w:sdtPr>
                  <w:rPr>
                    <w:rFonts w:ascii="Calibri" w:hAnsi="Calibri" w:cs="Calibri"/>
                  </w:rPr>
                  <w:id w:val="924305973"/>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Regularly</w:t>
              </w:r>
              <w:r>
                <w:rPr>
                  <w:rFonts w:ascii="Calibri" w:hAnsi="Calibri" w:cs="Calibri"/>
                </w:rPr>
                <w:tab/>
              </w:r>
              <w:sdt>
                <w:sdtPr>
                  <w:rPr>
                    <w:rFonts w:ascii="Calibri" w:hAnsi="Calibri" w:cs="Calibri"/>
                  </w:rPr>
                  <w:id w:val="-1404365090"/>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Annually</w:t>
              </w:r>
              <w:r>
                <w:rPr>
                  <w:rFonts w:ascii="Calibri" w:hAnsi="Calibri" w:cs="Calibri"/>
                </w:rPr>
                <w:tab/>
              </w:r>
              <w:sdt>
                <w:sdtPr>
                  <w:rPr>
                    <w:rFonts w:ascii="Calibri" w:hAnsi="Calibri" w:cs="Calibri"/>
                  </w:rPr>
                  <w:id w:val="-1853642296"/>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Pr>
                  <w:rFonts w:ascii="Calibri" w:hAnsi="Calibri" w:cs="Calibri"/>
                </w:rPr>
                <w:t xml:space="preserve"> Unknown</w:t>
              </w:r>
            </w:p>
            <w:p w14:paraId="3710C8D3" w14:textId="77777777" w:rsidR="00903827" w:rsidRDefault="00903827" w:rsidP="00903827">
              <w:pPr>
                <w:tabs>
                  <w:tab w:val="left" w:pos="2520"/>
                  <w:tab w:val="left" w:pos="3600"/>
                  <w:tab w:val="left" w:pos="4860"/>
                  <w:tab w:val="left" w:pos="6300"/>
                  <w:tab w:val="left" w:pos="7740"/>
                </w:tabs>
                <w:ind w:firstLine="360"/>
                <w:rPr>
                  <w:rFonts w:ascii="Calibri" w:hAnsi="Calibri" w:cs="Calibri"/>
                </w:rPr>
              </w:pPr>
              <w:r>
                <w:rPr>
                  <w:rFonts w:ascii="Calibri" w:hAnsi="Calibri" w:cs="Calibri"/>
                </w:rPr>
                <w:t>Other:</w:t>
              </w:r>
              <w:r>
                <w:rPr>
                  <w:rFonts w:ascii="Calibri" w:hAnsi="Calibri" w:cs="Calibri"/>
                </w:rPr>
                <w:tab/>
              </w:r>
              <w:sdt>
                <w:sdtPr>
                  <w:rPr>
                    <w:rFonts w:ascii="Calibri" w:hAnsi="Calibri" w:cs="Calibri"/>
                  </w:rPr>
                  <w:id w:val="-1021855952"/>
                  <w:placeholder>
                    <w:docPart w:val="D54E87A283814522ADD1D95B759A1AF7"/>
                  </w:placeholder>
                  <w:showingPlcHdr/>
                  <w:text/>
                </w:sdtPr>
                <w:sdtEndPr/>
                <w:sdtContent>
                  <w:r w:rsidRPr="009512B8">
                    <w:rPr>
                      <w:rStyle w:val="PlaceholderText"/>
                    </w:rPr>
                    <w:t>Click or tap here to enter text.</w:t>
                  </w:r>
                </w:sdtContent>
              </w:sdt>
            </w:p>
            <w:p w14:paraId="19F51601" w14:textId="77777777" w:rsidR="00903827" w:rsidRDefault="00903827" w:rsidP="00903827">
              <w:pPr>
                <w:tabs>
                  <w:tab w:val="left" w:pos="2520"/>
                  <w:tab w:val="left" w:pos="3600"/>
                  <w:tab w:val="left" w:pos="4860"/>
                  <w:tab w:val="left" w:pos="6300"/>
                  <w:tab w:val="left" w:pos="7740"/>
                </w:tabs>
                <w:ind w:firstLine="360"/>
              </w:pPr>
              <w:r>
                <w:rPr>
                  <w:rFonts w:ascii="Calibri" w:hAnsi="Calibri" w:cs="Calibri"/>
                </w:rPr>
                <w:t>Comments:</w:t>
              </w:r>
              <w:r>
                <w:rPr>
                  <w:rFonts w:ascii="Calibri" w:hAnsi="Calibri" w:cs="Calibri"/>
                </w:rPr>
                <w:tab/>
              </w:r>
              <w:sdt>
                <w:sdtPr>
                  <w:rPr>
                    <w:rFonts w:ascii="Calibri" w:hAnsi="Calibri" w:cs="Calibri"/>
                  </w:rPr>
                  <w:id w:val="1795942812"/>
                  <w:placeholder>
                    <w:docPart w:val="A10AF666C0F54ECCBC00B8D26F413097"/>
                  </w:placeholder>
                  <w:showingPlcHdr/>
                </w:sdtPr>
                <w:sdtEndPr/>
                <w:sdtContent>
                  <w:r w:rsidRPr="009512B8">
                    <w:rPr>
                      <w:rStyle w:val="PlaceholderText"/>
                    </w:rPr>
                    <w:t>Click or tap here to enter text.</w:t>
                  </w:r>
                </w:sdtContent>
              </w:sdt>
            </w:p>
            <w:p w14:paraId="6A59E58C" w14:textId="77777777" w:rsidR="00903827" w:rsidRPr="009B23E3" w:rsidRDefault="00903827" w:rsidP="00903827">
              <w:pPr>
                <w:rPr>
                  <w:i/>
                  <w:iCs/>
                </w:rPr>
              </w:pPr>
              <w:r w:rsidRPr="009B23E3">
                <w:rPr>
                  <w:i/>
                  <w:iCs/>
                </w:rPr>
                <w:t>Model Type/Software:</w:t>
              </w:r>
            </w:p>
            <w:p w14:paraId="15C82D1D" w14:textId="77777777" w:rsidR="00903827" w:rsidRPr="009B23E3" w:rsidRDefault="00903827" w:rsidP="00903827">
              <w:pPr>
                <w:rPr>
                  <w:i/>
                  <w:iCs/>
                </w:rPr>
              </w:pPr>
              <w:r w:rsidRPr="009B23E3">
                <w:rPr>
                  <w:i/>
                  <w:iCs/>
                </w:rPr>
                <w:t xml:space="preserve">Boundary Condition: </w:t>
              </w:r>
            </w:p>
            <w:p w14:paraId="3B7771AD" w14:textId="77777777" w:rsidR="00903827" w:rsidRDefault="00350533" w:rsidP="00903827">
              <w:pPr>
                <w:tabs>
                  <w:tab w:val="left" w:pos="2250"/>
                  <w:tab w:val="left" w:pos="4140"/>
                  <w:tab w:val="left" w:pos="5940"/>
                </w:tabs>
                <w:ind w:firstLine="360"/>
                <w:rPr>
                  <w:rFonts w:ascii="Calibri" w:hAnsi="Calibri" w:cs="Calibri"/>
                </w:rPr>
              </w:pPr>
              <w:sdt>
                <w:sdtPr>
                  <w:rPr>
                    <w:rFonts w:ascii="Calibri" w:hAnsi="Calibri" w:cs="Calibri"/>
                  </w:rPr>
                  <w:id w:val="401030781"/>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Normal Depth</w:t>
              </w:r>
              <w:r w:rsidR="00903827">
                <w:rPr>
                  <w:rFonts w:ascii="Calibri" w:hAnsi="Calibri" w:cs="Calibri"/>
                </w:rPr>
                <w:tab/>
              </w:r>
              <w:sdt>
                <w:sdtPr>
                  <w:rPr>
                    <w:rFonts w:ascii="Calibri" w:hAnsi="Calibri" w:cs="Calibri"/>
                  </w:rPr>
                  <w:id w:val="834578066"/>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Critical Depth</w:t>
              </w:r>
              <w:r w:rsidR="00903827">
                <w:rPr>
                  <w:rFonts w:ascii="Calibri" w:hAnsi="Calibri" w:cs="Calibri"/>
                </w:rPr>
                <w:tab/>
              </w:r>
              <w:sdt>
                <w:sdtPr>
                  <w:rPr>
                    <w:rFonts w:ascii="Calibri" w:hAnsi="Calibri" w:cs="Calibri"/>
                  </w:rPr>
                  <w:id w:val="1085110218"/>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Rating Curve</w:t>
              </w:r>
              <w:r w:rsidR="00903827">
                <w:rPr>
                  <w:rFonts w:ascii="Calibri" w:hAnsi="Calibri" w:cs="Calibri"/>
                </w:rPr>
                <w:tab/>
              </w:r>
              <w:sdt>
                <w:sdtPr>
                  <w:rPr>
                    <w:rFonts w:ascii="Calibri" w:hAnsi="Calibri" w:cs="Calibri"/>
                  </w:rPr>
                  <w:id w:val="689114916"/>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Known Water Surface Elevation</w:t>
              </w:r>
            </w:p>
            <w:p w14:paraId="7050BFE7" w14:textId="77777777" w:rsidR="00903827" w:rsidRDefault="00350533" w:rsidP="00903827">
              <w:pPr>
                <w:tabs>
                  <w:tab w:val="left" w:pos="2250"/>
                  <w:tab w:val="left" w:pos="4140"/>
                  <w:tab w:val="left" w:pos="5940"/>
                </w:tabs>
                <w:ind w:firstLine="360"/>
                <w:rPr>
                  <w:rFonts w:ascii="Calibri" w:hAnsi="Calibri" w:cs="Calibri"/>
                </w:rPr>
              </w:pPr>
              <w:sdt>
                <w:sdtPr>
                  <w:rPr>
                    <w:rFonts w:ascii="Calibri" w:hAnsi="Calibri" w:cs="Calibri"/>
                  </w:rPr>
                  <w:id w:val="382075985"/>
                  <w14:checkbox>
                    <w14:checked w14:val="0"/>
                    <w14:checkedState w14:val="2612" w14:font="MS Gothic"/>
                    <w14:uncheckedState w14:val="2610" w14:font="MS Gothic"/>
                  </w14:checkbox>
                </w:sdtPr>
                <w:sdtEndPr/>
                <w:sdtContent>
                  <w:r w:rsidR="00903827">
                    <w:rPr>
                      <w:rFonts w:ascii="MS Gothic" w:eastAsia="MS Gothic" w:hAnsi="MS Gothic" w:cs="Calibri" w:hint="eastAsia"/>
                    </w:rPr>
                    <w:t>☐</w:t>
                  </w:r>
                </w:sdtContent>
              </w:sdt>
              <w:r w:rsidR="00903827">
                <w:rPr>
                  <w:rFonts w:ascii="Calibri" w:hAnsi="Calibri" w:cs="Calibri"/>
                </w:rPr>
                <w:t xml:space="preserve"> Other:</w:t>
              </w:r>
              <w:r w:rsidR="00903827">
                <w:rPr>
                  <w:rFonts w:ascii="Calibri" w:hAnsi="Calibri" w:cs="Calibri"/>
                </w:rPr>
                <w:tab/>
              </w:r>
              <w:sdt>
                <w:sdtPr>
                  <w:rPr>
                    <w:rFonts w:ascii="Calibri" w:hAnsi="Calibri" w:cs="Calibri"/>
                  </w:rPr>
                  <w:id w:val="-849251752"/>
                  <w:placeholder>
                    <w:docPart w:val="9324256CE58C4DC7B6E651551B173227"/>
                  </w:placeholder>
                  <w:showingPlcHdr/>
                  <w:text/>
                </w:sdtPr>
                <w:sdtEndPr/>
                <w:sdtContent>
                  <w:r w:rsidR="00903827" w:rsidRPr="009512B8">
                    <w:rPr>
                      <w:rStyle w:val="PlaceholderText"/>
                    </w:rPr>
                    <w:t>Click or tap here to enter text.</w:t>
                  </w:r>
                </w:sdtContent>
              </w:sdt>
            </w:p>
            <w:p w14:paraId="64DEFAC0" w14:textId="77777777" w:rsidR="00903827" w:rsidRPr="005970EC" w:rsidRDefault="00903827" w:rsidP="00903827">
              <w:pPr>
                <w:ind w:left="720" w:hanging="720"/>
                <w:rPr>
                  <w:rFonts w:ascii="Calibri" w:hAnsi="Calibri" w:cs="Calibri"/>
                  <w:i/>
                  <w:iCs/>
                </w:rPr>
              </w:pPr>
              <w:r w:rsidRPr="005970EC">
                <w:rPr>
                  <w:rFonts w:ascii="Calibri" w:hAnsi="Calibri" w:cs="Calibri"/>
                  <w:i/>
                  <w:iCs/>
                </w:rPr>
                <w:t>Model Calibration:</w:t>
              </w:r>
            </w:p>
            <w:p w14:paraId="59467F13" w14:textId="77777777" w:rsidR="00903827" w:rsidRDefault="00350533" w:rsidP="00903827">
              <w:pPr>
                <w:ind w:left="1440" w:hanging="720"/>
                <w:rPr>
                  <w:rFonts w:ascii="Calibri" w:hAnsi="Calibri" w:cs="Calibri"/>
                </w:rPr>
              </w:pPr>
              <w:sdt>
                <w:sdtPr>
                  <w:rPr>
                    <w:rFonts w:ascii="Calibri" w:hAnsi="Calibri" w:cs="Calibri"/>
                  </w:rPr>
                  <w:id w:val="-198328047"/>
                  <w:placeholder>
                    <w:docPart w:val="C43708CF00BE448FAFCA1DB1F53B88C7"/>
                  </w:placeholder>
                  <w:showingPlcHdr/>
                </w:sdtPr>
                <w:sdtEndPr/>
                <w:sdtContent>
                  <w:r w:rsidR="00903827" w:rsidRPr="009512B8">
                    <w:rPr>
                      <w:rStyle w:val="PlaceholderText"/>
                    </w:rPr>
                    <w:t>Click or tap here to enter text.</w:t>
                  </w:r>
                </w:sdtContent>
              </w:sdt>
            </w:p>
            <w:p w14:paraId="0085E841" w14:textId="77777777" w:rsidR="00903827" w:rsidRPr="005970EC" w:rsidRDefault="00903827" w:rsidP="00903827">
              <w:pPr>
                <w:ind w:left="720" w:hanging="720"/>
                <w:rPr>
                  <w:b/>
                  <w:bCs/>
                  <w:i/>
                  <w:iCs/>
                </w:rPr>
              </w:pPr>
              <w:r w:rsidRPr="005970EC">
                <w:rPr>
                  <w:rFonts w:ascii="Calibri" w:hAnsi="Calibri" w:cs="Calibri"/>
                  <w:i/>
                  <w:iCs/>
                </w:rPr>
                <w:t>Model Sensitivity:</w:t>
              </w:r>
            </w:p>
            <w:sdt>
              <w:sdtPr>
                <w:rPr>
                  <w:rFonts w:ascii="Calibri" w:hAnsi="Calibri" w:cs="Calibri"/>
                </w:rPr>
                <w:id w:val="-556480712"/>
                <w:placeholder>
                  <w:docPart w:val="7E21BDB845FB46309E54F39504BD889F"/>
                </w:placeholder>
                <w:showingPlcHdr/>
              </w:sdtPr>
              <w:sdtEndPr/>
              <w:sdtContent>
                <w:p w14:paraId="2C2BABC1" w14:textId="77777777" w:rsidR="00903827" w:rsidRDefault="00903827" w:rsidP="00903827">
                  <w:pPr>
                    <w:ind w:left="720"/>
                    <w:rPr>
                      <w:rFonts w:ascii="Calibri" w:hAnsi="Calibri" w:cs="Calibri"/>
                    </w:rPr>
                  </w:pPr>
                  <w:r w:rsidRPr="009512B8">
                    <w:rPr>
                      <w:rStyle w:val="PlaceholderText"/>
                    </w:rPr>
                    <w:t>Click or tap here to enter text.</w:t>
                  </w:r>
                </w:p>
              </w:sdtContent>
            </w:sdt>
            <w:p w14:paraId="2268D00D" w14:textId="77777777" w:rsidR="00903827" w:rsidRDefault="00903827" w:rsidP="00903827">
              <w:pPr>
                <w:tabs>
                  <w:tab w:val="left" w:pos="2160"/>
                  <w:tab w:val="left" w:pos="5310"/>
                </w:tabs>
              </w:pPr>
              <w:r>
                <w:t xml:space="preserve">HW/D: </w:t>
              </w:r>
              <w:sdt>
                <w:sdtPr>
                  <w:id w:val="-814328744"/>
                  <w:placeholder>
                    <w:docPart w:val="BFBCDF97056E4F58BD9B32F745B6E08D"/>
                  </w:placeholder>
                  <w:showingPlcHdr/>
                  <w:text/>
                </w:sdtPr>
                <w:sdtEndPr/>
                <w:sdtContent>
                  <w:r>
                    <w:rPr>
                      <w:rStyle w:val="PlaceholderText"/>
                    </w:rPr>
                    <w:t>Fill in or N/A</w:t>
                  </w:r>
                </w:sdtContent>
              </w:sdt>
              <w:r>
                <w:tab/>
                <w:t xml:space="preserve">Q50 Freeboard: </w:t>
              </w:r>
              <w:sdt>
                <w:sdtPr>
                  <w:id w:val="866103283"/>
                  <w:placeholder>
                    <w:docPart w:val="D76880C61EFB4B358AA1D0DF13ABF157"/>
                  </w:placeholder>
                  <w:showingPlcHdr/>
                  <w:text/>
                </w:sdtPr>
                <w:sdtEndPr/>
                <w:sdtContent>
                  <w:r>
                    <w:rPr>
                      <w:rStyle w:val="PlaceholderText"/>
                    </w:rPr>
                    <w:t>Fill in or N/A</w:t>
                  </w:r>
                </w:sdtContent>
              </w:sdt>
              <w:r>
                <w:tab/>
                <w:t xml:space="preserve">Q100 Freeboard: </w:t>
              </w:r>
              <w:sdt>
                <w:sdtPr>
                  <w:id w:val="1016576694"/>
                  <w:placeholder>
                    <w:docPart w:val="996A4A08C6AD4084AF65D960969DB3AB"/>
                  </w:placeholder>
                  <w:showingPlcHdr/>
                  <w:text/>
                </w:sdtPr>
                <w:sdtEndPr/>
                <w:sdtContent>
                  <w:r>
                    <w:rPr>
                      <w:rStyle w:val="PlaceholderText"/>
                    </w:rPr>
                    <w:t>Fill in or N/A</w:t>
                  </w:r>
                </w:sdtContent>
              </w:sdt>
            </w:p>
            <w:p w14:paraId="2A0245E6" w14:textId="77777777" w:rsidR="00903827" w:rsidRDefault="00903827" w:rsidP="00903827"/>
            <w:p w14:paraId="3440491B" w14:textId="77777777" w:rsidR="00903827" w:rsidRPr="00D2310E" w:rsidRDefault="00903827" w:rsidP="00903827">
              <w:pPr>
                <w:pStyle w:val="Heading2"/>
              </w:pPr>
              <w:r w:rsidRPr="00D2310E">
                <w:rPr>
                  <w:rStyle w:val="Heading2Char"/>
                  <w:b/>
                  <w:bCs/>
                  <w:caps/>
                </w:rPr>
                <w:t>Proposed</w:t>
              </w:r>
              <w:r w:rsidRPr="00D2310E">
                <w:t xml:space="preserve"> Structure</w:t>
              </w:r>
            </w:p>
            <w:p w14:paraId="21416A03" w14:textId="77777777" w:rsidR="00903827" w:rsidRDefault="00903827" w:rsidP="00903827">
              <w:r w:rsidRPr="005970EC">
                <w:rPr>
                  <w:i/>
                  <w:iCs/>
                </w:rPr>
                <w:t>Structure Type:</w:t>
              </w:r>
              <w:r>
                <w:t xml:space="preserve"> </w:t>
              </w:r>
              <w:sdt>
                <w:sdtPr>
                  <w:id w:val="-694613510"/>
                  <w:placeholder>
                    <w:docPart w:val="F0E9473998B344019BA09A9C1FD1A6CE"/>
                  </w:placeholder>
                  <w:showingPlcHdr/>
                  <w:text/>
                </w:sdtPr>
                <w:sdtEndPr/>
                <w:sdtContent>
                  <w:r w:rsidRPr="009512B8">
                    <w:rPr>
                      <w:rStyle w:val="PlaceholderText"/>
                    </w:rPr>
                    <w:t>Click or tap here to enter text.</w:t>
                  </w:r>
                </w:sdtContent>
              </w:sdt>
            </w:p>
            <w:p w14:paraId="658CC513" w14:textId="77777777" w:rsidR="00903827" w:rsidRDefault="00903827" w:rsidP="00903827">
              <w:pPr>
                <w:tabs>
                  <w:tab w:val="left" w:pos="2160"/>
                  <w:tab w:val="left" w:pos="5310"/>
                </w:tabs>
              </w:pPr>
              <w:r>
                <w:t xml:space="preserve">HW/D: </w:t>
              </w:r>
              <w:sdt>
                <w:sdtPr>
                  <w:id w:val="131372088"/>
                  <w:placeholder>
                    <w:docPart w:val="9269B9A4C6464486884C2F7849458150"/>
                  </w:placeholder>
                  <w:showingPlcHdr/>
                  <w:text/>
                </w:sdtPr>
                <w:sdtEndPr/>
                <w:sdtContent>
                  <w:r>
                    <w:rPr>
                      <w:rStyle w:val="PlaceholderText"/>
                    </w:rPr>
                    <w:t>Fill in or N/A</w:t>
                  </w:r>
                </w:sdtContent>
              </w:sdt>
              <w:r>
                <w:tab/>
                <w:t xml:space="preserve">Q50 Freeboard: </w:t>
              </w:r>
              <w:sdt>
                <w:sdtPr>
                  <w:id w:val="-2004037107"/>
                  <w:placeholder>
                    <w:docPart w:val="75950F50CE0849F2B8CC57DD484D6F47"/>
                  </w:placeholder>
                  <w:showingPlcHdr/>
                  <w:text/>
                </w:sdtPr>
                <w:sdtEndPr/>
                <w:sdtContent>
                  <w:r>
                    <w:rPr>
                      <w:rStyle w:val="PlaceholderText"/>
                    </w:rPr>
                    <w:t>Fill in or N/A</w:t>
                  </w:r>
                </w:sdtContent>
              </w:sdt>
              <w:r>
                <w:tab/>
                <w:t xml:space="preserve">Q100 Freeboard: </w:t>
              </w:r>
              <w:sdt>
                <w:sdtPr>
                  <w:id w:val="-1641568196"/>
                  <w:placeholder>
                    <w:docPart w:val="7F463F3F4D474EDC91481B96392FD983"/>
                  </w:placeholder>
                  <w:showingPlcHdr/>
                  <w:text/>
                </w:sdtPr>
                <w:sdtEndPr/>
                <w:sdtContent>
                  <w:r>
                    <w:rPr>
                      <w:rStyle w:val="PlaceholderText"/>
                    </w:rPr>
                    <w:t>Fill in or N/A</w:t>
                  </w:r>
                </w:sdtContent>
              </w:sdt>
            </w:p>
            <w:p w14:paraId="64715323" w14:textId="77777777" w:rsidR="00903827" w:rsidRDefault="00903827" w:rsidP="00903827">
              <w:r w:rsidRPr="005970EC">
                <w:rPr>
                  <w:i/>
                  <w:iCs/>
                </w:rPr>
                <w:t>Foundation Type:</w:t>
              </w:r>
              <w:r>
                <w:t xml:space="preserve"> </w:t>
              </w:r>
              <w:sdt>
                <w:sdtPr>
                  <w:id w:val="673374303"/>
                  <w:placeholder>
                    <w:docPart w:val="9F4E92CFB4404259AE40D8B85D837620"/>
                  </w:placeholder>
                  <w:showingPlcHdr/>
                  <w:text/>
                </w:sdtPr>
                <w:sdtEndPr/>
                <w:sdtContent>
                  <w:r w:rsidRPr="009512B8">
                    <w:rPr>
                      <w:rStyle w:val="PlaceholderText"/>
                    </w:rPr>
                    <w:t>Click or tap here to enter text.</w:t>
                  </w:r>
                </w:sdtContent>
              </w:sdt>
            </w:p>
            <w:p w14:paraId="6A8F5727" w14:textId="77777777" w:rsidR="00903827" w:rsidRPr="005970EC" w:rsidRDefault="00903827" w:rsidP="00903827">
              <w:pPr>
                <w:rPr>
                  <w:i/>
                  <w:iCs/>
                </w:rPr>
              </w:pPr>
              <w:r w:rsidRPr="005970EC">
                <w:rPr>
                  <w:i/>
                  <w:iCs/>
                </w:rPr>
                <w:t>Scour Analysis</w:t>
              </w:r>
            </w:p>
            <w:sdt>
              <w:sdtPr>
                <w:rPr>
                  <w:rFonts w:ascii="Calibri" w:hAnsi="Calibri" w:cs="Calibri"/>
                </w:rPr>
                <w:id w:val="-827593530"/>
                <w:placeholder>
                  <w:docPart w:val="1240901D851B4087A49C4221787F2270"/>
                </w:placeholder>
                <w:showingPlcHdr/>
              </w:sdtPr>
              <w:sdtEndPr/>
              <w:sdtContent>
                <w:p w14:paraId="180F7386" w14:textId="77777777" w:rsidR="00903827" w:rsidRDefault="00903827" w:rsidP="00903827">
                  <w:pPr>
                    <w:ind w:left="720"/>
                    <w:rPr>
                      <w:rFonts w:ascii="Calibri" w:hAnsi="Calibri" w:cs="Calibri"/>
                    </w:rPr>
                  </w:pPr>
                  <w:r w:rsidRPr="009512B8">
                    <w:rPr>
                      <w:rStyle w:val="PlaceholderText"/>
                    </w:rPr>
                    <w:t>Click or tap here to enter text.</w:t>
                  </w:r>
                </w:p>
              </w:sdtContent>
            </w:sdt>
            <w:p w14:paraId="23CF94ED" w14:textId="77777777" w:rsidR="00903827" w:rsidRDefault="00350533" w:rsidP="00903827"/>
          </w:sdtContent>
        </w:sdt>
        <w:p w14:paraId="4B019ADC" w14:textId="6D91193E" w:rsidR="00715477" w:rsidRDefault="00350533" w:rsidP="00A65C03"/>
      </w:sdtContent>
    </w:sdt>
    <w:p w14:paraId="4B019ADD" w14:textId="77777777" w:rsidR="00715477" w:rsidRDefault="00715477">
      <w:r>
        <w:br w:type="page"/>
      </w:r>
    </w:p>
    <w:p w14:paraId="4B019ADE" w14:textId="77777777" w:rsidR="00715477" w:rsidRDefault="00715477" w:rsidP="00715477">
      <w:pPr>
        <w:pStyle w:val="Heading3"/>
        <w:jc w:val="center"/>
      </w:pPr>
      <w:r>
        <w:lastRenderedPageBreak/>
        <w:t>Summary</w:t>
      </w:r>
    </w:p>
    <w:p w14:paraId="004C718C" w14:textId="77777777" w:rsidR="00903827" w:rsidRPr="00903827" w:rsidRDefault="00903827" w:rsidP="00903827"/>
    <w:tbl>
      <w:tblPr>
        <w:tblW w:w="9507" w:type="dxa"/>
        <w:tblInd w:w="113" w:type="dxa"/>
        <w:tblLook w:val="04A0" w:firstRow="1" w:lastRow="0" w:firstColumn="1" w:lastColumn="0" w:noHBand="0" w:noVBand="1"/>
      </w:tblPr>
      <w:tblGrid>
        <w:gridCol w:w="3325"/>
        <w:gridCol w:w="536"/>
        <w:gridCol w:w="1984"/>
        <w:gridCol w:w="2142"/>
        <w:gridCol w:w="1520"/>
      </w:tblGrid>
      <w:tr w:rsidR="00903827" w:rsidRPr="00987E3F" w14:paraId="0F508F3F" w14:textId="77777777" w:rsidTr="00C56C62">
        <w:trPr>
          <w:trHeight w:val="600"/>
        </w:trPr>
        <w:tc>
          <w:tcPr>
            <w:tcW w:w="386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D93C3"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 </w:t>
            </w:r>
          </w:p>
        </w:tc>
        <w:tc>
          <w:tcPr>
            <w:tcW w:w="1984" w:type="dxa"/>
            <w:tcBorders>
              <w:top w:val="single" w:sz="4" w:space="0" w:color="auto"/>
              <w:left w:val="nil"/>
              <w:bottom w:val="single" w:sz="4" w:space="0" w:color="auto"/>
              <w:right w:val="single" w:sz="4" w:space="0" w:color="auto"/>
            </w:tcBorders>
            <w:shd w:val="clear" w:color="auto" w:fill="auto"/>
            <w:vAlign w:val="bottom"/>
            <w:hideMark/>
          </w:tcPr>
          <w:p w14:paraId="46FA7AE1"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Existing Structure</w:t>
            </w:r>
          </w:p>
        </w:tc>
        <w:tc>
          <w:tcPr>
            <w:tcW w:w="2142" w:type="dxa"/>
            <w:tcBorders>
              <w:top w:val="single" w:sz="4" w:space="0" w:color="auto"/>
              <w:left w:val="nil"/>
              <w:bottom w:val="single" w:sz="4" w:space="0" w:color="auto"/>
              <w:right w:val="single" w:sz="4" w:space="0" w:color="auto"/>
            </w:tcBorders>
            <w:shd w:val="clear" w:color="auto" w:fill="auto"/>
            <w:vAlign w:val="bottom"/>
            <w:hideMark/>
          </w:tcPr>
          <w:p w14:paraId="1248D7D1"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Recommended Structure</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F8C2AB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230', 2-Span Continuous Steel</w:t>
            </w:r>
          </w:p>
        </w:tc>
      </w:tr>
      <w:tr w:rsidR="00903827" w:rsidRPr="00987E3F" w14:paraId="4D8B577D" w14:textId="77777777" w:rsidTr="00C56C62">
        <w:trPr>
          <w:trHeight w:val="600"/>
        </w:trPr>
        <w:tc>
          <w:tcPr>
            <w:tcW w:w="3861" w:type="dxa"/>
            <w:gridSpan w:val="2"/>
            <w:vMerge/>
            <w:tcBorders>
              <w:top w:val="single" w:sz="4" w:space="0" w:color="auto"/>
              <w:left w:val="single" w:sz="4" w:space="0" w:color="auto"/>
              <w:bottom w:val="single" w:sz="4" w:space="0" w:color="auto"/>
              <w:right w:val="single" w:sz="4" w:space="0" w:color="auto"/>
            </w:tcBorders>
            <w:vAlign w:val="center"/>
            <w:hideMark/>
          </w:tcPr>
          <w:p w14:paraId="20941DA9" w14:textId="77777777" w:rsidR="00903827" w:rsidRPr="00987E3F" w:rsidRDefault="00903827" w:rsidP="00C56C62">
            <w:pPr>
              <w:spacing w:after="0" w:line="240" w:lineRule="auto"/>
              <w:rPr>
                <w:rFonts w:ascii="Aptos Narrow" w:eastAsia="Times New Roman" w:hAnsi="Aptos Narrow" w:cs="Arial"/>
                <w:szCs w:val="24"/>
              </w:rPr>
            </w:pPr>
          </w:p>
        </w:tc>
        <w:tc>
          <w:tcPr>
            <w:tcW w:w="1984" w:type="dxa"/>
            <w:tcBorders>
              <w:top w:val="nil"/>
              <w:left w:val="nil"/>
              <w:bottom w:val="single" w:sz="4" w:space="0" w:color="auto"/>
              <w:right w:val="single" w:sz="4" w:space="0" w:color="auto"/>
            </w:tcBorders>
            <w:shd w:val="clear" w:color="auto" w:fill="auto"/>
            <w:vAlign w:val="bottom"/>
            <w:hideMark/>
          </w:tcPr>
          <w:p w14:paraId="6D429197"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210' Span through Truss</w:t>
            </w:r>
          </w:p>
        </w:tc>
        <w:tc>
          <w:tcPr>
            <w:tcW w:w="2142" w:type="dxa"/>
            <w:tcBorders>
              <w:top w:val="nil"/>
              <w:left w:val="nil"/>
              <w:bottom w:val="single" w:sz="4" w:space="0" w:color="auto"/>
              <w:right w:val="single" w:sz="4" w:space="0" w:color="auto"/>
            </w:tcBorders>
            <w:shd w:val="clear" w:color="auto" w:fill="auto"/>
            <w:vAlign w:val="bottom"/>
            <w:hideMark/>
          </w:tcPr>
          <w:p w14:paraId="2DD84CB6"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150' Single Span Steel</w:t>
            </w:r>
          </w:p>
        </w:tc>
        <w:tc>
          <w:tcPr>
            <w:tcW w:w="1520" w:type="dxa"/>
            <w:vMerge/>
            <w:tcBorders>
              <w:top w:val="single" w:sz="4" w:space="0" w:color="auto"/>
              <w:left w:val="single" w:sz="4" w:space="0" w:color="auto"/>
              <w:bottom w:val="single" w:sz="4" w:space="0" w:color="auto"/>
              <w:right w:val="single" w:sz="4" w:space="0" w:color="auto"/>
            </w:tcBorders>
            <w:vAlign w:val="center"/>
            <w:hideMark/>
          </w:tcPr>
          <w:p w14:paraId="5E03A986" w14:textId="77777777" w:rsidR="00903827" w:rsidRPr="00987E3F" w:rsidRDefault="00903827" w:rsidP="00C56C62">
            <w:pPr>
              <w:spacing w:after="0" w:line="240" w:lineRule="auto"/>
              <w:rPr>
                <w:rFonts w:ascii="Aptos Narrow" w:eastAsia="Times New Roman" w:hAnsi="Aptos Narrow" w:cs="Arial"/>
                <w:szCs w:val="24"/>
              </w:rPr>
            </w:pPr>
          </w:p>
        </w:tc>
      </w:tr>
      <w:tr w:rsidR="00903827" w:rsidRPr="00987E3F" w14:paraId="544D6891" w14:textId="77777777" w:rsidTr="00C56C62">
        <w:trPr>
          <w:trHeight w:val="36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5A84022"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Total Area of Waterway Opening</w:t>
            </w:r>
          </w:p>
        </w:tc>
        <w:tc>
          <w:tcPr>
            <w:tcW w:w="536" w:type="dxa"/>
            <w:tcBorders>
              <w:top w:val="nil"/>
              <w:left w:val="nil"/>
              <w:bottom w:val="single" w:sz="4" w:space="0" w:color="auto"/>
              <w:right w:val="single" w:sz="4" w:space="0" w:color="auto"/>
            </w:tcBorders>
            <w:shd w:val="clear" w:color="auto" w:fill="auto"/>
            <w:noWrap/>
            <w:vAlign w:val="bottom"/>
            <w:hideMark/>
          </w:tcPr>
          <w:p w14:paraId="52B13D81"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r w:rsidRPr="00987E3F">
              <w:rPr>
                <w:rFonts w:ascii="Calibri" w:eastAsia="Times New Roman" w:hAnsi="Calibri" w:cs="Calibri"/>
                <w:szCs w:val="24"/>
                <w:vertAlign w:val="superscript"/>
              </w:rPr>
              <w:t>2</w:t>
            </w:r>
          </w:p>
        </w:tc>
        <w:tc>
          <w:tcPr>
            <w:tcW w:w="1984" w:type="dxa"/>
            <w:tcBorders>
              <w:top w:val="nil"/>
              <w:left w:val="nil"/>
              <w:bottom w:val="single" w:sz="4" w:space="0" w:color="auto"/>
              <w:right w:val="single" w:sz="4" w:space="0" w:color="auto"/>
            </w:tcBorders>
            <w:shd w:val="clear" w:color="auto" w:fill="auto"/>
            <w:noWrap/>
            <w:vAlign w:val="bottom"/>
            <w:hideMark/>
          </w:tcPr>
          <w:p w14:paraId="74916017"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2380</w:t>
            </w:r>
          </w:p>
        </w:tc>
        <w:tc>
          <w:tcPr>
            <w:tcW w:w="2142" w:type="dxa"/>
            <w:tcBorders>
              <w:top w:val="nil"/>
              <w:left w:val="nil"/>
              <w:bottom w:val="single" w:sz="4" w:space="0" w:color="auto"/>
              <w:right w:val="single" w:sz="4" w:space="0" w:color="auto"/>
            </w:tcBorders>
            <w:shd w:val="clear" w:color="auto" w:fill="auto"/>
            <w:noWrap/>
            <w:vAlign w:val="bottom"/>
            <w:hideMark/>
          </w:tcPr>
          <w:p w14:paraId="08205795"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1925</w:t>
            </w:r>
          </w:p>
        </w:tc>
        <w:tc>
          <w:tcPr>
            <w:tcW w:w="1520" w:type="dxa"/>
            <w:tcBorders>
              <w:top w:val="nil"/>
              <w:left w:val="nil"/>
              <w:bottom w:val="single" w:sz="4" w:space="0" w:color="auto"/>
              <w:right w:val="single" w:sz="4" w:space="0" w:color="auto"/>
            </w:tcBorders>
            <w:shd w:val="clear" w:color="auto" w:fill="auto"/>
            <w:noWrap/>
            <w:vAlign w:val="bottom"/>
            <w:hideMark/>
          </w:tcPr>
          <w:p w14:paraId="5BCCA11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2650</w:t>
            </w:r>
          </w:p>
        </w:tc>
      </w:tr>
      <w:tr w:rsidR="00903827" w:rsidRPr="00987E3F" w14:paraId="4B2DD6A9"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8B161C3"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1.1</w:t>
            </w:r>
          </w:p>
        </w:tc>
        <w:tc>
          <w:tcPr>
            <w:tcW w:w="536" w:type="dxa"/>
            <w:tcBorders>
              <w:top w:val="nil"/>
              <w:left w:val="nil"/>
              <w:bottom w:val="single" w:sz="4" w:space="0" w:color="auto"/>
              <w:right w:val="single" w:sz="4" w:space="0" w:color="auto"/>
            </w:tcBorders>
            <w:shd w:val="clear" w:color="auto" w:fill="auto"/>
            <w:noWrap/>
            <w:vAlign w:val="bottom"/>
            <w:hideMark/>
          </w:tcPr>
          <w:p w14:paraId="08003C93"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0C2098DD"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92.92</w:t>
            </w:r>
          </w:p>
        </w:tc>
        <w:tc>
          <w:tcPr>
            <w:tcW w:w="2142" w:type="dxa"/>
            <w:tcBorders>
              <w:top w:val="nil"/>
              <w:left w:val="nil"/>
              <w:bottom w:val="single" w:sz="4" w:space="0" w:color="auto"/>
              <w:right w:val="single" w:sz="4" w:space="0" w:color="auto"/>
            </w:tcBorders>
            <w:shd w:val="clear" w:color="auto" w:fill="auto"/>
            <w:noWrap/>
            <w:vAlign w:val="bottom"/>
            <w:hideMark/>
          </w:tcPr>
          <w:p w14:paraId="5995185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93.91</w:t>
            </w:r>
          </w:p>
        </w:tc>
        <w:tc>
          <w:tcPr>
            <w:tcW w:w="1520" w:type="dxa"/>
            <w:tcBorders>
              <w:top w:val="nil"/>
              <w:left w:val="nil"/>
              <w:bottom w:val="single" w:sz="4" w:space="0" w:color="auto"/>
              <w:right w:val="single" w:sz="4" w:space="0" w:color="auto"/>
            </w:tcBorders>
            <w:shd w:val="clear" w:color="auto" w:fill="auto"/>
            <w:noWrap/>
            <w:vAlign w:val="bottom"/>
            <w:hideMark/>
          </w:tcPr>
          <w:p w14:paraId="47D4D64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94.64</w:t>
            </w:r>
          </w:p>
        </w:tc>
      </w:tr>
      <w:tr w:rsidR="00903827" w:rsidRPr="00987E3F" w14:paraId="15907AA4"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890DBF3"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10</w:t>
            </w:r>
          </w:p>
        </w:tc>
        <w:tc>
          <w:tcPr>
            <w:tcW w:w="536" w:type="dxa"/>
            <w:tcBorders>
              <w:top w:val="nil"/>
              <w:left w:val="nil"/>
              <w:bottom w:val="single" w:sz="4" w:space="0" w:color="auto"/>
              <w:right w:val="single" w:sz="4" w:space="0" w:color="auto"/>
            </w:tcBorders>
            <w:shd w:val="clear" w:color="auto" w:fill="auto"/>
            <w:noWrap/>
            <w:vAlign w:val="bottom"/>
            <w:hideMark/>
          </w:tcPr>
          <w:p w14:paraId="2852C8DA"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0AF0294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97.56</w:t>
            </w:r>
          </w:p>
        </w:tc>
        <w:tc>
          <w:tcPr>
            <w:tcW w:w="2142" w:type="dxa"/>
            <w:tcBorders>
              <w:top w:val="nil"/>
              <w:left w:val="nil"/>
              <w:bottom w:val="single" w:sz="4" w:space="0" w:color="auto"/>
              <w:right w:val="single" w:sz="4" w:space="0" w:color="auto"/>
            </w:tcBorders>
            <w:shd w:val="clear" w:color="auto" w:fill="auto"/>
            <w:noWrap/>
            <w:vAlign w:val="bottom"/>
            <w:hideMark/>
          </w:tcPr>
          <w:p w14:paraId="3A6CCA69"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97.45</w:t>
            </w:r>
          </w:p>
        </w:tc>
        <w:tc>
          <w:tcPr>
            <w:tcW w:w="1520" w:type="dxa"/>
            <w:tcBorders>
              <w:top w:val="nil"/>
              <w:left w:val="nil"/>
              <w:bottom w:val="single" w:sz="4" w:space="0" w:color="auto"/>
              <w:right w:val="single" w:sz="4" w:space="0" w:color="auto"/>
            </w:tcBorders>
            <w:shd w:val="clear" w:color="auto" w:fill="auto"/>
            <w:noWrap/>
            <w:vAlign w:val="bottom"/>
            <w:hideMark/>
          </w:tcPr>
          <w:p w14:paraId="7A9DDF67"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98.13</w:t>
            </w:r>
          </w:p>
        </w:tc>
      </w:tr>
      <w:tr w:rsidR="00903827" w:rsidRPr="00987E3F" w14:paraId="6723401C"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62BDA1BE"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25</w:t>
            </w:r>
          </w:p>
        </w:tc>
        <w:tc>
          <w:tcPr>
            <w:tcW w:w="536" w:type="dxa"/>
            <w:tcBorders>
              <w:top w:val="nil"/>
              <w:left w:val="nil"/>
              <w:bottom w:val="single" w:sz="4" w:space="0" w:color="auto"/>
              <w:right w:val="single" w:sz="4" w:space="0" w:color="auto"/>
            </w:tcBorders>
            <w:shd w:val="clear" w:color="auto" w:fill="auto"/>
            <w:noWrap/>
            <w:vAlign w:val="bottom"/>
            <w:hideMark/>
          </w:tcPr>
          <w:p w14:paraId="1FF2F0C2"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460B0A2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98.12</w:t>
            </w:r>
          </w:p>
        </w:tc>
        <w:tc>
          <w:tcPr>
            <w:tcW w:w="2142" w:type="dxa"/>
            <w:tcBorders>
              <w:top w:val="nil"/>
              <w:left w:val="nil"/>
              <w:bottom w:val="single" w:sz="4" w:space="0" w:color="auto"/>
              <w:right w:val="single" w:sz="4" w:space="0" w:color="auto"/>
            </w:tcBorders>
            <w:shd w:val="clear" w:color="auto" w:fill="auto"/>
            <w:noWrap/>
            <w:vAlign w:val="bottom"/>
            <w:hideMark/>
          </w:tcPr>
          <w:p w14:paraId="30928065"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97.92</w:t>
            </w:r>
          </w:p>
        </w:tc>
        <w:tc>
          <w:tcPr>
            <w:tcW w:w="1520" w:type="dxa"/>
            <w:tcBorders>
              <w:top w:val="nil"/>
              <w:left w:val="nil"/>
              <w:bottom w:val="single" w:sz="4" w:space="0" w:color="auto"/>
              <w:right w:val="single" w:sz="4" w:space="0" w:color="auto"/>
            </w:tcBorders>
            <w:shd w:val="clear" w:color="auto" w:fill="auto"/>
            <w:noWrap/>
            <w:vAlign w:val="bottom"/>
            <w:hideMark/>
          </w:tcPr>
          <w:p w14:paraId="7F547BED"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98.59</w:t>
            </w:r>
          </w:p>
        </w:tc>
      </w:tr>
      <w:tr w:rsidR="00903827" w:rsidRPr="00987E3F" w14:paraId="229B7AFE"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E5F6CAE"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3DD9286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4EEECA8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98.82</w:t>
            </w:r>
          </w:p>
        </w:tc>
        <w:tc>
          <w:tcPr>
            <w:tcW w:w="2142" w:type="dxa"/>
            <w:tcBorders>
              <w:top w:val="nil"/>
              <w:left w:val="nil"/>
              <w:bottom w:val="single" w:sz="4" w:space="0" w:color="auto"/>
              <w:right w:val="single" w:sz="4" w:space="0" w:color="auto"/>
            </w:tcBorders>
            <w:shd w:val="clear" w:color="auto" w:fill="auto"/>
            <w:noWrap/>
            <w:vAlign w:val="bottom"/>
            <w:hideMark/>
          </w:tcPr>
          <w:p w14:paraId="39DDA811"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98.53</w:t>
            </w:r>
          </w:p>
        </w:tc>
        <w:tc>
          <w:tcPr>
            <w:tcW w:w="1520" w:type="dxa"/>
            <w:tcBorders>
              <w:top w:val="nil"/>
              <w:left w:val="nil"/>
              <w:bottom w:val="single" w:sz="4" w:space="0" w:color="auto"/>
              <w:right w:val="single" w:sz="4" w:space="0" w:color="auto"/>
            </w:tcBorders>
            <w:shd w:val="clear" w:color="auto" w:fill="auto"/>
            <w:noWrap/>
            <w:vAlign w:val="bottom"/>
            <w:hideMark/>
          </w:tcPr>
          <w:p w14:paraId="07855F08"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99.15</w:t>
            </w:r>
          </w:p>
        </w:tc>
      </w:tr>
      <w:tr w:rsidR="00903827" w:rsidRPr="00987E3F" w14:paraId="2696571D"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41CA27E2"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0368D921"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685E7A2A"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99.17</w:t>
            </w:r>
          </w:p>
        </w:tc>
        <w:tc>
          <w:tcPr>
            <w:tcW w:w="2142" w:type="dxa"/>
            <w:tcBorders>
              <w:top w:val="nil"/>
              <w:left w:val="nil"/>
              <w:bottom w:val="single" w:sz="4" w:space="0" w:color="auto"/>
              <w:right w:val="single" w:sz="4" w:space="0" w:color="auto"/>
            </w:tcBorders>
            <w:shd w:val="clear" w:color="auto" w:fill="auto"/>
            <w:noWrap/>
            <w:vAlign w:val="bottom"/>
            <w:hideMark/>
          </w:tcPr>
          <w:p w14:paraId="0B81796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98.88</w:t>
            </w:r>
          </w:p>
        </w:tc>
        <w:tc>
          <w:tcPr>
            <w:tcW w:w="1520" w:type="dxa"/>
            <w:tcBorders>
              <w:top w:val="nil"/>
              <w:left w:val="nil"/>
              <w:bottom w:val="single" w:sz="4" w:space="0" w:color="auto"/>
              <w:right w:val="single" w:sz="4" w:space="0" w:color="auto"/>
            </w:tcBorders>
            <w:shd w:val="clear" w:color="auto" w:fill="auto"/>
            <w:noWrap/>
            <w:vAlign w:val="bottom"/>
            <w:hideMark/>
          </w:tcPr>
          <w:p w14:paraId="011BE7C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99.46</w:t>
            </w:r>
          </w:p>
        </w:tc>
      </w:tr>
      <w:tr w:rsidR="00903827" w:rsidRPr="00987E3F" w14:paraId="03FBE220"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098CD5F"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Headwater elevation @ Q</w:t>
            </w:r>
            <w:r w:rsidRPr="00987E3F">
              <w:rPr>
                <w:rFonts w:ascii="Calibri" w:eastAsia="Times New Roman" w:hAnsi="Calibri" w:cs="Calibri"/>
                <w:szCs w:val="24"/>
                <w:vertAlign w:val="subscript"/>
              </w:rPr>
              <w:t>500</w:t>
            </w:r>
          </w:p>
        </w:tc>
        <w:tc>
          <w:tcPr>
            <w:tcW w:w="536" w:type="dxa"/>
            <w:tcBorders>
              <w:top w:val="nil"/>
              <w:left w:val="nil"/>
              <w:bottom w:val="single" w:sz="4" w:space="0" w:color="auto"/>
              <w:right w:val="single" w:sz="4" w:space="0" w:color="auto"/>
            </w:tcBorders>
            <w:shd w:val="clear" w:color="auto" w:fill="auto"/>
            <w:noWrap/>
            <w:vAlign w:val="bottom"/>
            <w:hideMark/>
          </w:tcPr>
          <w:p w14:paraId="310BB90D"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29C6E97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99.5</w:t>
            </w:r>
          </w:p>
        </w:tc>
        <w:tc>
          <w:tcPr>
            <w:tcW w:w="2142" w:type="dxa"/>
            <w:tcBorders>
              <w:top w:val="nil"/>
              <w:left w:val="nil"/>
              <w:bottom w:val="single" w:sz="4" w:space="0" w:color="auto"/>
              <w:right w:val="single" w:sz="4" w:space="0" w:color="auto"/>
            </w:tcBorders>
            <w:shd w:val="clear" w:color="auto" w:fill="auto"/>
            <w:noWrap/>
            <w:vAlign w:val="bottom"/>
            <w:hideMark/>
          </w:tcPr>
          <w:p w14:paraId="4EF62CA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99.2</w:t>
            </w:r>
          </w:p>
        </w:tc>
        <w:tc>
          <w:tcPr>
            <w:tcW w:w="1520" w:type="dxa"/>
            <w:tcBorders>
              <w:top w:val="nil"/>
              <w:left w:val="nil"/>
              <w:bottom w:val="single" w:sz="4" w:space="0" w:color="auto"/>
              <w:right w:val="single" w:sz="4" w:space="0" w:color="auto"/>
            </w:tcBorders>
            <w:shd w:val="clear" w:color="auto" w:fill="auto"/>
            <w:noWrap/>
            <w:vAlign w:val="bottom"/>
            <w:hideMark/>
          </w:tcPr>
          <w:p w14:paraId="551AE624"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99.77</w:t>
            </w:r>
          </w:p>
        </w:tc>
      </w:tr>
      <w:tr w:rsidR="00903827" w:rsidRPr="00987E3F" w14:paraId="6FF066E7"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tcPr>
          <w:p w14:paraId="711EA071" w14:textId="77777777" w:rsidR="00903827" w:rsidRPr="00987E3F" w:rsidRDefault="00903827" w:rsidP="00C56C62">
            <w:pPr>
              <w:spacing w:after="0" w:line="240" w:lineRule="auto"/>
              <w:rPr>
                <w:rFonts w:ascii="Aptos Narrow" w:eastAsia="Times New Roman" w:hAnsi="Aptos Narrow" w:cs="Arial"/>
                <w:szCs w:val="24"/>
              </w:rPr>
            </w:pPr>
            <w:r>
              <w:rPr>
                <w:rFonts w:ascii="Aptos Narrow" w:eastAsia="Times New Roman" w:hAnsi="Aptos Narrow" w:cs="Arial"/>
                <w:szCs w:val="24"/>
              </w:rPr>
              <w:t xml:space="preserve">Flood of Record </w:t>
            </w:r>
            <w:r w:rsidRPr="00D2310E">
              <w:rPr>
                <w:rFonts w:ascii="Aptos Narrow" w:eastAsia="Times New Roman" w:hAnsi="Aptos Narrow" w:cs="Arial"/>
                <w:szCs w:val="24"/>
                <w:highlight w:val="yellow"/>
              </w:rPr>
              <w:t>[year]</w:t>
            </w:r>
          </w:p>
        </w:tc>
        <w:tc>
          <w:tcPr>
            <w:tcW w:w="536" w:type="dxa"/>
            <w:tcBorders>
              <w:top w:val="nil"/>
              <w:left w:val="nil"/>
              <w:bottom w:val="single" w:sz="4" w:space="0" w:color="auto"/>
              <w:right w:val="single" w:sz="4" w:space="0" w:color="auto"/>
            </w:tcBorders>
            <w:shd w:val="clear" w:color="auto" w:fill="auto"/>
            <w:noWrap/>
            <w:vAlign w:val="bottom"/>
          </w:tcPr>
          <w:p w14:paraId="3EFDFF72" w14:textId="77777777" w:rsidR="00903827" w:rsidRPr="00987E3F" w:rsidRDefault="00903827" w:rsidP="00C56C62">
            <w:pPr>
              <w:spacing w:after="0" w:line="240" w:lineRule="auto"/>
              <w:jc w:val="center"/>
              <w:rPr>
                <w:rFonts w:ascii="Aptos Narrow" w:eastAsia="Times New Roman" w:hAnsi="Aptos Narrow" w:cs="Arial"/>
                <w:szCs w:val="24"/>
              </w:rPr>
            </w:pPr>
            <w:r>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tcPr>
          <w:p w14:paraId="313D7D93" w14:textId="77777777" w:rsidR="00903827" w:rsidRPr="00987E3F" w:rsidRDefault="00903827" w:rsidP="00C56C62">
            <w:pPr>
              <w:spacing w:after="0" w:line="240" w:lineRule="auto"/>
              <w:jc w:val="center"/>
              <w:rPr>
                <w:rFonts w:ascii="Aptos Narrow" w:eastAsia="Times New Roman" w:hAnsi="Aptos Narrow" w:cs="Arial"/>
                <w:szCs w:val="24"/>
              </w:rPr>
            </w:pPr>
          </w:p>
        </w:tc>
        <w:tc>
          <w:tcPr>
            <w:tcW w:w="2142" w:type="dxa"/>
            <w:tcBorders>
              <w:top w:val="nil"/>
              <w:left w:val="nil"/>
              <w:bottom w:val="single" w:sz="4" w:space="0" w:color="auto"/>
              <w:right w:val="single" w:sz="4" w:space="0" w:color="auto"/>
            </w:tcBorders>
            <w:shd w:val="clear" w:color="auto" w:fill="auto"/>
            <w:noWrap/>
            <w:vAlign w:val="bottom"/>
          </w:tcPr>
          <w:p w14:paraId="1F073CFB" w14:textId="77777777" w:rsidR="00903827" w:rsidRPr="00987E3F" w:rsidRDefault="00903827" w:rsidP="00C56C62">
            <w:pPr>
              <w:spacing w:after="0" w:line="240" w:lineRule="auto"/>
              <w:jc w:val="center"/>
              <w:rPr>
                <w:rFonts w:ascii="Aptos Narrow" w:eastAsia="Times New Roman" w:hAnsi="Aptos Narrow" w:cs="Arial"/>
                <w:szCs w:val="24"/>
              </w:rPr>
            </w:pPr>
          </w:p>
        </w:tc>
        <w:tc>
          <w:tcPr>
            <w:tcW w:w="1520" w:type="dxa"/>
            <w:tcBorders>
              <w:top w:val="nil"/>
              <w:left w:val="nil"/>
              <w:bottom w:val="single" w:sz="4" w:space="0" w:color="auto"/>
              <w:right w:val="single" w:sz="4" w:space="0" w:color="auto"/>
            </w:tcBorders>
            <w:shd w:val="clear" w:color="auto" w:fill="auto"/>
            <w:noWrap/>
            <w:vAlign w:val="bottom"/>
          </w:tcPr>
          <w:p w14:paraId="73BB3515" w14:textId="77777777" w:rsidR="00903827" w:rsidRPr="00987E3F" w:rsidRDefault="00903827" w:rsidP="00C56C62">
            <w:pPr>
              <w:spacing w:after="0" w:line="240" w:lineRule="auto"/>
              <w:jc w:val="center"/>
              <w:rPr>
                <w:rFonts w:ascii="Aptos Narrow" w:eastAsia="Times New Roman" w:hAnsi="Aptos Narrow" w:cs="Arial"/>
                <w:szCs w:val="24"/>
              </w:rPr>
            </w:pPr>
          </w:p>
        </w:tc>
      </w:tr>
      <w:tr w:rsidR="00903827" w:rsidRPr="00987E3F" w14:paraId="1B850ADA"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4A8AAEB"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Freeboard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05B1F515"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1713D5E9"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8.65</w:t>
            </w:r>
          </w:p>
        </w:tc>
        <w:tc>
          <w:tcPr>
            <w:tcW w:w="2142" w:type="dxa"/>
            <w:tcBorders>
              <w:top w:val="nil"/>
              <w:left w:val="nil"/>
              <w:bottom w:val="single" w:sz="4" w:space="0" w:color="auto"/>
              <w:right w:val="single" w:sz="4" w:space="0" w:color="auto"/>
            </w:tcBorders>
            <w:shd w:val="clear" w:color="auto" w:fill="auto"/>
            <w:noWrap/>
            <w:vAlign w:val="bottom"/>
            <w:hideMark/>
          </w:tcPr>
          <w:p w14:paraId="6F0216B8"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9.47</w:t>
            </w:r>
          </w:p>
        </w:tc>
        <w:tc>
          <w:tcPr>
            <w:tcW w:w="1520" w:type="dxa"/>
            <w:tcBorders>
              <w:top w:val="nil"/>
              <w:left w:val="nil"/>
              <w:bottom w:val="single" w:sz="4" w:space="0" w:color="auto"/>
              <w:right w:val="single" w:sz="4" w:space="0" w:color="auto"/>
            </w:tcBorders>
            <w:shd w:val="clear" w:color="auto" w:fill="auto"/>
            <w:noWrap/>
            <w:vAlign w:val="bottom"/>
            <w:hideMark/>
          </w:tcPr>
          <w:p w14:paraId="3E2E9132"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8.85</w:t>
            </w:r>
          </w:p>
        </w:tc>
      </w:tr>
      <w:tr w:rsidR="00903827" w:rsidRPr="00987E3F" w14:paraId="57E3A86E"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9FDFEF2"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Freeboard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002A7B23"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w:t>
            </w:r>
          </w:p>
        </w:tc>
        <w:tc>
          <w:tcPr>
            <w:tcW w:w="1984" w:type="dxa"/>
            <w:tcBorders>
              <w:top w:val="nil"/>
              <w:left w:val="nil"/>
              <w:bottom w:val="single" w:sz="4" w:space="0" w:color="auto"/>
              <w:right w:val="single" w:sz="4" w:space="0" w:color="auto"/>
            </w:tcBorders>
            <w:shd w:val="clear" w:color="auto" w:fill="auto"/>
            <w:noWrap/>
            <w:vAlign w:val="bottom"/>
            <w:hideMark/>
          </w:tcPr>
          <w:p w14:paraId="78C28C6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8.29</w:t>
            </w:r>
          </w:p>
        </w:tc>
        <w:tc>
          <w:tcPr>
            <w:tcW w:w="2142" w:type="dxa"/>
            <w:tcBorders>
              <w:top w:val="nil"/>
              <w:left w:val="nil"/>
              <w:bottom w:val="single" w:sz="4" w:space="0" w:color="auto"/>
              <w:right w:val="single" w:sz="4" w:space="0" w:color="auto"/>
            </w:tcBorders>
            <w:shd w:val="clear" w:color="auto" w:fill="auto"/>
            <w:noWrap/>
            <w:vAlign w:val="bottom"/>
            <w:hideMark/>
          </w:tcPr>
          <w:p w14:paraId="5A926A4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9.12</w:t>
            </w:r>
          </w:p>
        </w:tc>
        <w:tc>
          <w:tcPr>
            <w:tcW w:w="1520" w:type="dxa"/>
            <w:tcBorders>
              <w:top w:val="nil"/>
              <w:left w:val="nil"/>
              <w:bottom w:val="single" w:sz="4" w:space="0" w:color="auto"/>
              <w:right w:val="single" w:sz="4" w:space="0" w:color="auto"/>
            </w:tcBorders>
            <w:shd w:val="clear" w:color="auto" w:fill="auto"/>
            <w:noWrap/>
            <w:vAlign w:val="bottom"/>
            <w:hideMark/>
          </w:tcPr>
          <w:p w14:paraId="3E04C418"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8.54</w:t>
            </w:r>
          </w:p>
        </w:tc>
      </w:tr>
      <w:tr w:rsidR="00903827" w:rsidRPr="00987E3F" w14:paraId="39B44013"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3C16A63"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1.1</w:t>
            </w:r>
          </w:p>
        </w:tc>
        <w:tc>
          <w:tcPr>
            <w:tcW w:w="536" w:type="dxa"/>
            <w:tcBorders>
              <w:top w:val="nil"/>
              <w:left w:val="nil"/>
              <w:bottom w:val="single" w:sz="4" w:space="0" w:color="auto"/>
              <w:right w:val="single" w:sz="4" w:space="0" w:color="auto"/>
            </w:tcBorders>
            <w:shd w:val="clear" w:color="auto" w:fill="auto"/>
            <w:noWrap/>
            <w:vAlign w:val="bottom"/>
            <w:hideMark/>
          </w:tcPr>
          <w:p w14:paraId="3E1B3D6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36100977"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2.15</w:t>
            </w:r>
          </w:p>
        </w:tc>
        <w:tc>
          <w:tcPr>
            <w:tcW w:w="2142" w:type="dxa"/>
            <w:tcBorders>
              <w:top w:val="nil"/>
              <w:left w:val="nil"/>
              <w:bottom w:val="single" w:sz="4" w:space="0" w:color="auto"/>
              <w:right w:val="single" w:sz="4" w:space="0" w:color="auto"/>
            </w:tcBorders>
            <w:shd w:val="clear" w:color="auto" w:fill="auto"/>
            <w:noWrap/>
            <w:vAlign w:val="bottom"/>
            <w:hideMark/>
          </w:tcPr>
          <w:p w14:paraId="2047DAA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2.16</w:t>
            </w:r>
          </w:p>
        </w:tc>
        <w:tc>
          <w:tcPr>
            <w:tcW w:w="1520" w:type="dxa"/>
            <w:tcBorders>
              <w:top w:val="nil"/>
              <w:left w:val="nil"/>
              <w:bottom w:val="single" w:sz="4" w:space="0" w:color="auto"/>
              <w:right w:val="single" w:sz="4" w:space="0" w:color="auto"/>
            </w:tcBorders>
            <w:shd w:val="clear" w:color="auto" w:fill="auto"/>
            <w:noWrap/>
            <w:vAlign w:val="bottom"/>
            <w:hideMark/>
          </w:tcPr>
          <w:p w14:paraId="7F9CB40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1.89</w:t>
            </w:r>
          </w:p>
        </w:tc>
      </w:tr>
      <w:tr w:rsidR="00903827" w:rsidRPr="00987E3F" w14:paraId="4744AC2B"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30ADB5D"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10</w:t>
            </w:r>
          </w:p>
        </w:tc>
        <w:tc>
          <w:tcPr>
            <w:tcW w:w="536" w:type="dxa"/>
            <w:tcBorders>
              <w:top w:val="nil"/>
              <w:left w:val="nil"/>
              <w:bottom w:val="single" w:sz="4" w:space="0" w:color="auto"/>
              <w:right w:val="single" w:sz="4" w:space="0" w:color="auto"/>
            </w:tcBorders>
            <w:shd w:val="clear" w:color="auto" w:fill="auto"/>
            <w:noWrap/>
            <w:vAlign w:val="bottom"/>
            <w:hideMark/>
          </w:tcPr>
          <w:p w14:paraId="628E5D0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0A945C2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2.97</w:t>
            </w:r>
          </w:p>
        </w:tc>
        <w:tc>
          <w:tcPr>
            <w:tcW w:w="2142" w:type="dxa"/>
            <w:tcBorders>
              <w:top w:val="nil"/>
              <w:left w:val="nil"/>
              <w:bottom w:val="single" w:sz="4" w:space="0" w:color="auto"/>
              <w:right w:val="single" w:sz="4" w:space="0" w:color="auto"/>
            </w:tcBorders>
            <w:shd w:val="clear" w:color="auto" w:fill="auto"/>
            <w:noWrap/>
            <w:vAlign w:val="bottom"/>
            <w:hideMark/>
          </w:tcPr>
          <w:p w14:paraId="78A0AA0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2.97</w:t>
            </w:r>
          </w:p>
        </w:tc>
        <w:tc>
          <w:tcPr>
            <w:tcW w:w="1520" w:type="dxa"/>
            <w:tcBorders>
              <w:top w:val="nil"/>
              <w:left w:val="nil"/>
              <w:bottom w:val="single" w:sz="4" w:space="0" w:color="auto"/>
              <w:right w:val="single" w:sz="4" w:space="0" w:color="auto"/>
            </w:tcBorders>
            <w:shd w:val="clear" w:color="auto" w:fill="auto"/>
            <w:noWrap/>
            <w:vAlign w:val="bottom"/>
            <w:hideMark/>
          </w:tcPr>
          <w:p w14:paraId="46A872B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2.65</w:t>
            </w:r>
          </w:p>
        </w:tc>
      </w:tr>
      <w:tr w:rsidR="00903827" w:rsidRPr="00987E3F" w14:paraId="6A0FC7FA"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08DCC7B"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25</w:t>
            </w:r>
          </w:p>
        </w:tc>
        <w:tc>
          <w:tcPr>
            <w:tcW w:w="536" w:type="dxa"/>
            <w:tcBorders>
              <w:top w:val="nil"/>
              <w:left w:val="nil"/>
              <w:bottom w:val="single" w:sz="4" w:space="0" w:color="auto"/>
              <w:right w:val="single" w:sz="4" w:space="0" w:color="auto"/>
            </w:tcBorders>
            <w:shd w:val="clear" w:color="auto" w:fill="auto"/>
            <w:noWrap/>
            <w:vAlign w:val="bottom"/>
            <w:hideMark/>
          </w:tcPr>
          <w:p w14:paraId="4AEA62E0"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1CDFFD33"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3.08</w:t>
            </w:r>
          </w:p>
        </w:tc>
        <w:tc>
          <w:tcPr>
            <w:tcW w:w="2142" w:type="dxa"/>
            <w:tcBorders>
              <w:top w:val="nil"/>
              <w:left w:val="nil"/>
              <w:bottom w:val="single" w:sz="4" w:space="0" w:color="auto"/>
              <w:right w:val="single" w:sz="4" w:space="0" w:color="auto"/>
            </w:tcBorders>
            <w:shd w:val="clear" w:color="auto" w:fill="auto"/>
            <w:noWrap/>
            <w:vAlign w:val="bottom"/>
            <w:hideMark/>
          </w:tcPr>
          <w:p w14:paraId="58014E7D"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3.09</w:t>
            </w:r>
          </w:p>
        </w:tc>
        <w:tc>
          <w:tcPr>
            <w:tcW w:w="1520" w:type="dxa"/>
            <w:tcBorders>
              <w:top w:val="nil"/>
              <w:left w:val="nil"/>
              <w:bottom w:val="single" w:sz="4" w:space="0" w:color="auto"/>
              <w:right w:val="single" w:sz="4" w:space="0" w:color="auto"/>
            </w:tcBorders>
            <w:shd w:val="clear" w:color="auto" w:fill="auto"/>
            <w:noWrap/>
            <w:vAlign w:val="bottom"/>
            <w:hideMark/>
          </w:tcPr>
          <w:p w14:paraId="452CFDC2"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2.75</w:t>
            </w:r>
          </w:p>
        </w:tc>
      </w:tr>
      <w:tr w:rsidR="00903827" w:rsidRPr="00987E3F" w14:paraId="32A461DE"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A77AD1D"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50</w:t>
            </w:r>
          </w:p>
        </w:tc>
        <w:tc>
          <w:tcPr>
            <w:tcW w:w="536" w:type="dxa"/>
            <w:tcBorders>
              <w:top w:val="nil"/>
              <w:left w:val="nil"/>
              <w:bottom w:val="single" w:sz="4" w:space="0" w:color="auto"/>
              <w:right w:val="single" w:sz="4" w:space="0" w:color="auto"/>
            </w:tcBorders>
            <w:shd w:val="clear" w:color="auto" w:fill="auto"/>
            <w:noWrap/>
            <w:vAlign w:val="bottom"/>
            <w:hideMark/>
          </w:tcPr>
          <w:p w14:paraId="5C3935EF"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19D6EA2B"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3.19</w:t>
            </w:r>
          </w:p>
        </w:tc>
        <w:tc>
          <w:tcPr>
            <w:tcW w:w="2142" w:type="dxa"/>
            <w:tcBorders>
              <w:top w:val="nil"/>
              <w:left w:val="nil"/>
              <w:bottom w:val="single" w:sz="4" w:space="0" w:color="auto"/>
              <w:right w:val="single" w:sz="4" w:space="0" w:color="auto"/>
            </w:tcBorders>
            <w:shd w:val="clear" w:color="auto" w:fill="auto"/>
            <w:noWrap/>
            <w:vAlign w:val="bottom"/>
            <w:hideMark/>
          </w:tcPr>
          <w:p w14:paraId="64E22D04"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1520" w:type="dxa"/>
            <w:tcBorders>
              <w:top w:val="nil"/>
              <w:left w:val="nil"/>
              <w:bottom w:val="single" w:sz="4" w:space="0" w:color="auto"/>
              <w:right w:val="single" w:sz="4" w:space="0" w:color="auto"/>
            </w:tcBorders>
            <w:shd w:val="clear" w:color="auto" w:fill="auto"/>
            <w:noWrap/>
            <w:vAlign w:val="bottom"/>
            <w:hideMark/>
          </w:tcPr>
          <w:p w14:paraId="53E5D189"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2.84</w:t>
            </w:r>
          </w:p>
        </w:tc>
      </w:tr>
      <w:tr w:rsidR="00903827" w:rsidRPr="00987E3F" w14:paraId="549E5D40"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674B471B"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100</w:t>
            </w:r>
          </w:p>
        </w:tc>
        <w:tc>
          <w:tcPr>
            <w:tcW w:w="536" w:type="dxa"/>
            <w:tcBorders>
              <w:top w:val="nil"/>
              <w:left w:val="nil"/>
              <w:bottom w:val="single" w:sz="4" w:space="0" w:color="auto"/>
              <w:right w:val="single" w:sz="4" w:space="0" w:color="auto"/>
            </w:tcBorders>
            <w:shd w:val="clear" w:color="auto" w:fill="auto"/>
            <w:noWrap/>
            <w:vAlign w:val="bottom"/>
            <w:hideMark/>
          </w:tcPr>
          <w:p w14:paraId="4DF3BF42"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1AFD28C3"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7D1175E3"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3.23</w:t>
            </w:r>
          </w:p>
        </w:tc>
        <w:tc>
          <w:tcPr>
            <w:tcW w:w="1520" w:type="dxa"/>
            <w:tcBorders>
              <w:top w:val="nil"/>
              <w:left w:val="nil"/>
              <w:bottom w:val="single" w:sz="4" w:space="0" w:color="auto"/>
              <w:right w:val="single" w:sz="4" w:space="0" w:color="auto"/>
            </w:tcBorders>
            <w:shd w:val="clear" w:color="auto" w:fill="auto"/>
            <w:noWrap/>
            <w:vAlign w:val="bottom"/>
            <w:hideMark/>
          </w:tcPr>
          <w:p w14:paraId="21E47662"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2.86</w:t>
            </w:r>
          </w:p>
        </w:tc>
      </w:tr>
      <w:tr w:rsidR="00903827" w:rsidRPr="00987E3F" w14:paraId="0A05DD47" w14:textId="77777777" w:rsidTr="00C56C62">
        <w:trPr>
          <w:trHeight w:val="350"/>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A6C3D4F" w14:textId="77777777" w:rsidR="00903827" w:rsidRPr="00987E3F" w:rsidRDefault="00903827" w:rsidP="00C56C62">
            <w:pPr>
              <w:spacing w:after="0" w:line="240" w:lineRule="auto"/>
              <w:rPr>
                <w:rFonts w:ascii="Aptos Narrow" w:eastAsia="Times New Roman" w:hAnsi="Aptos Narrow" w:cs="Arial"/>
                <w:szCs w:val="24"/>
              </w:rPr>
            </w:pPr>
            <w:r w:rsidRPr="00987E3F">
              <w:rPr>
                <w:rFonts w:ascii="Aptos Narrow" w:eastAsia="Times New Roman" w:hAnsi="Aptos Narrow" w:cs="Arial"/>
                <w:szCs w:val="24"/>
              </w:rPr>
              <w:t>Outlet Velocity @ Q</w:t>
            </w:r>
            <w:r w:rsidRPr="00987E3F">
              <w:rPr>
                <w:rFonts w:ascii="Calibri" w:eastAsia="Times New Roman" w:hAnsi="Calibri" w:cs="Calibri"/>
                <w:szCs w:val="24"/>
                <w:vertAlign w:val="subscript"/>
              </w:rPr>
              <w:t>500</w:t>
            </w:r>
          </w:p>
        </w:tc>
        <w:tc>
          <w:tcPr>
            <w:tcW w:w="536" w:type="dxa"/>
            <w:tcBorders>
              <w:top w:val="nil"/>
              <w:left w:val="nil"/>
              <w:bottom w:val="single" w:sz="4" w:space="0" w:color="auto"/>
              <w:right w:val="single" w:sz="4" w:space="0" w:color="auto"/>
            </w:tcBorders>
            <w:shd w:val="clear" w:color="auto" w:fill="auto"/>
            <w:noWrap/>
            <w:vAlign w:val="bottom"/>
            <w:hideMark/>
          </w:tcPr>
          <w:p w14:paraId="0578F078"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ft/s</w:t>
            </w:r>
          </w:p>
        </w:tc>
        <w:tc>
          <w:tcPr>
            <w:tcW w:w="1984" w:type="dxa"/>
            <w:tcBorders>
              <w:top w:val="nil"/>
              <w:left w:val="nil"/>
              <w:bottom w:val="single" w:sz="4" w:space="0" w:color="auto"/>
              <w:right w:val="single" w:sz="4" w:space="0" w:color="auto"/>
            </w:tcBorders>
            <w:shd w:val="clear" w:color="auto" w:fill="auto"/>
            <w:noWrap/>
            <w:vAlign w:val="bottom"/>
            <w:hideMark/>
          </w:tcPr>
          <w:p w14:paraId="0BADED3C"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3.21</w:t>
            </w:r>
          </w:p>
        </w:tc>
        <w:tc>
          <w:tcPr>
            <w:tcW w:w="2142" w:type="dxa"/>
            <w:tcBorders>
              <w:top w:val="nil"/>
              <w:left w:val="nil"/>
              <w:bottom w:val="single" w:sz="4" w:space="0" w:color="auto"/>
              <w:right w:val="single" w:sz="4" w:space="0" w:color="auto"/>
            </w:tcBorders>
            <w:shd w:val="clear" w:color="auto" w:fill="auto"/>
            <w:noWrap/>
            <w:vAlign w:val="bottom"/>
            <w:hideMark/>
          </w:tcPr>
          <w:p w14:paraId="2A72CEC5"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3.24</w:t>
            </w:r>
          </w:p>
        </w:tc>
        <w:tc>
          <w:tcPr>
            <w:tcW w:w="1520" w:type="dxa"/>
            <w:tcBorders>
              <w:top w:val="nil"/>
              <w:left w:val="nil"/>
              <w:bottom w:val="single" w:sz="4" w:space="0" w:color="auto"/>
              <w:right w:val="single" w:sz="4" w:space="0" w:color="auto"/>
            </w:tcBorders>
            <w:shd w:val="clear" w:color="auto" w:fill="auto"/>
            <w:noWrap/>
            <w:vAlign w:val="bottom"/>
            <w:hideMark/>
          </w:tcPr>
          <w:p w14:paraId="11732958" w14:textId="77777777" w:rsidR="00903827" w:rsidRPr="00987E3F" w:rsidRDefault="00903827" w:rsidP="00C56C62">
            <w:pPr>
              <w:spacing w:after="0" w:line="240" w:lineRule="auto"/>
              <w:jc w:val="center"/>
              <w:rPr>
                <w:rFonts w:ascii="Aptos Narrow" w:eastAsia="Times New Roman" w:hAnsi="Aptos Narrow" w:cs="Arial"/>
                <w:szCs w:val="24"/>
              </w:rPr>
            </w:pPr>
            <w:r w:rsidRPr="00987E3F">
              <w:rPr>
                <w:rFonts w:ascii="Aptos Narrow" w:eastAsia="Times New Roman" w:hAnsi="Aptos Narrow" w:cs="Arial"/>
                <w:szCs w:val="24"/>
              </w:rPr>
              <w:t>2.87</w:t>
            </w:r>
          </w:p>
        </w:tc>
      </w:tr>
    </w:tbl>
    <w:p w14:paraId="4B019ADF" w14:textId="113BC4E4" w:rsidR="00A65C03" w:rsidRPr="009262C1" w:rsidRDefault="00A65C03" w:rsidP="00A65C03">
      <w:pPr>
        <w:rPr>
          <w:rFonts w:cstheme="minorHAnsi"/>
        </w:rPr>
      </w:pPr>
    </w:p>
    <w:p w14:paraId="4B019AE0" w14:textId="77777777" w:rsidR="00715477" w:rsidRPr="009262C1" w:rsidRDefault="00715477" w:rsidP="00715477">
      <w:pPr>
        <w:pStyle w:val="NoSpacing"/>
        <w:tabs>
          <w:tab w:val="left" w:pos="5040"/>
        </w:tabs>
        <w:rPr>
          <w:rFonts w:cstheme="minorHAnsi"/>
        </w:rPr>
      </w:pPr>
      <w:r w:rsidRPr="009262C1">
        <w:rPr>
          <w:rFonts w:cstheme="minorHAnsi"/>
        </w:rPr>
        <w:tab/>
        <w:t xml:space="preserve">Reported by:     </w:t>
      </w:r>
      <w:sdt>
        <w:sdtPr>
          <w:rPr>
            <w:rFonts w:cstheme="minorHAnsi"/>
          </w:rPr>
          <w:alias w:val="Author"/>
          <w:tag w:val=""/>
          <w:id w:val="693119622"/>
          <w:dataBinding w:prefixMappings="xmlns:ns0='http://purl.org/dc/elements/1.1/' xmlns:ns1='http://schemas.openxmlformats.org/package/2006/metadata/core-properties' " w:xpath="/ns1:coreProperties[1]/ns0:creator[1]" w:storeItemID="{6C3C8BC8-F283-45AE-878A-BAB7291924A1}"/>
          <w:text/>
        </w:sdtPr>
        <w:sdtEndPr/>
        <w:sdtContent>
          <w:r w:rsidR="00930496">
            <w:rPr>
              <w:rFonts w:cstheme="minorHAnsi"/>
            </w:rPr>
            <w:t>Some Engineer</w:t>
          </w:r>
        </w:sdtContent>
      </w:sdt>
    </w:p>
    <w:p w14:paraId="4B019AE1" w14:textId="77777777" w:rsidR="00715477" w:rsidRPr="009262C1" w:rsidRDefault="00715477" w:rsidP="00715477">
      <w:pPr>
        <w:pStyle w:val="NoSpacing"/>
        <w:tabs>
          <w:tab w:val="left" w:pos="5040"/>
        </w:tabs>
        <w:rPr>
          <w:rFonts w:cstheme="minorHAnsi"/>
        </w:rPr>
      </w:pPr>
      <w:r w:rsidRPr="009262C1">
        <w:rPr>
          <w:rFonts w:cstheme="minorHAnsi"/>
        </w:rPr>
        <w:tab/>
        <w:t xml:space="preserve">Date:    </w:t>
      </w:r>
      <w:sdt>
        <w:sdtPr>
          <w:rPr>
            <w:rFonts w:cstheme="minorHAnsi"/>
          </w:rPr>
          <w:id w:val="-255444994"/>
          <w:placeholder>
            <w:docPart w:val="D2FC738795B14E2F9945B237780F39A2"/>
          </w:placeholder>
          <w:showingPlcHdr/>
          <w:date>
            <w:dateFormat w:val="MMMM d, yyyy"/>
            <w:lid w:val="en-US"/>
            <w:storeMappedDataAs w:val="dateTime"/>
            <w:calendar w:val="gregorian"/>
          </w:date>
        </w:sdtPr>
        <w:sdtEndPr/>
        <w:sdtContent>
          <w:r w:rsidRPr="009262C1">
            <w:rPr>
              <w:rStyle w:val="PlaceholderText"/>
              <w:rFonts w:cstheme="minorHAnsi"/>
            </w:rPr>
            <w:t>Click here to enter a date.</w:t>
          </w:r>
        </w:sdtContent>
      </w:sdt>
    </w:p>
    <w:p w14:paraId="4B019AE2" w14:textId="77777777" w:rsidR="00715477" w:rsidRDefault="00715477" w:rsidP="00715477">
      <w:pPr>
        <w:pStyle w:val="NoSpacing"/>
        <w:tabs>
          <w:tab w:val="left" w:pos="5040"/>
        </w:tabs>
      </w:pPr>
    </w:p>
    <w:p w14:paraId="4B019AE3" w14:textId="77777777" w:rsidR="00715477" w:rsidRPr="00A65C03" w:rsidRDefault="00715477" w:rsidP="00715477">
      <w:pPr>
        <w:pStyle w:val="NoSpacing"/>
        <w:tabs>
          <w:tab w:val="left" w:pos="5040"/>
        </w:tabs>
      </w:pPr>
      <w:r>
        <w:t>Note: All elevations based on North American Vertical Datum (NAVD) of 1988.</w:t>
      </w:r>
    </w:p>
    <w:sectPr w:rsidR="00715477" w:rsidRPr="00A65C03" w:rsidSect="008D1593">
      <w:foot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DDF48" w14:textId="77777777" w:rsidR="00300A8D" w:rsidRDefault="00300A8D" w:rsidP="006E74E5">
      <w:pPr>
        <w:spacing w:after="0" w:line="240" w:lineRule="auto"/>
      </w:pPr>
      <w:r>
        <w:separator/>
      </w:r>
    </w:p>
  </w:endnote>
  <w:endnote w:type="continuationSeparator" w:id="0">
    <w:p w14:paraId="0F9565AB" w14:textId="77777777" w:rsidR="00300A8D" w:rsidRDefault="00300A8D" w:rsidP="006E7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19AF1" w14:textId="52AD4D09" w:rsidR="00D235F7" w:rsidRDefault="00D235F7" w:rsidP="00930CFA">
    <w:pPr>
      <w:pStyle w:val="Header"/>
      <w:tabs>
        <w:tab w:val="clear" w:pos="4680"/>
      </w:tabs>
    </w:pPr>
    <w:r>
      <w:ptab w:relativeTo="margin" w:alignment="right" w:leader="none"/>
    </w:r>
    <w:r w:rsidR="00350533">
      <w:fldChar w:fldCharType="begin"/>
    </w:r>
    <w:r w:rsidR="00350533">
      <w:instrText xml:space="preserve"> STYLEREF  "Heading 1"  \* MERGEFORMAT </w:instrText>
    </w:r>
    <w:r w:rsidR="00350533">
      <w:fldChar w:fldCharType="separate"/>
    </w:r>
    <w:r w:rsidR="00350533">
      <w:rPr>
        <w:noProof/>
      </w:rPr>
      <w:t>Existing Bridge Synopsis</w:t>
    </w:r>
    <w:r w:rsidR="00350533">
      <w:rPr>
        <w:noProof/>
      </w:rPr>
      <w:fldChar w:fldCharType="end"/>
    </w:r>
    <w:r>
      <w:rPr>
        <w:noProof/>
      </w:rPr>
      <w:t xml:space="preserve"> </w:t>
    </w:r>
    <w:r w:rsidRPr="005C4F61">
      <w:rPr>
        <w:noProof/>
        <w:color w:val="4F81BD" w:themeColor="accent1"/>
      </w:rPr>
      <w:t>|</w:t>
    </w:r>
    <w:r>
      <w:rPr>
        <w:noProof/>
      </w:rPr>
      <w:t xml:space="preserve"> </w:t>
    </w:r>
    <w:r w:rsidRPr="00305056">
      <w:fldChar w:fldCharType="begin"/>
    </w:r>
    <w:r w:rsidRPr="00305056">
      <w:instrText xml:space="preserve"> PAGE   \* MERGEFORMAT </w:instrText>
    </w:r>
    <w:r w:rsidRPr="00305056">
      <w:fldChar w:fldCharType="separate"/>
    </w:r>
    <w:r w:rsidR="00A9096F">
      <w:rPr>
        <w:noProof/>
      </w:rPr>
      <w:t>10</w:t>
    </w:r>
    <w:r w:rsidRPr="0030505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F5D6A" w14:textId="77777777" w:rsidR="00300A8D" w:rsidRDefault="00300A8D" w:rsidP="006E74E5">
      <w:pPr>
        <w:spacing w:after="0" w:line="240" w:lineRule="auto"/>
      </w:pPr>
      <w:r>
        <w:separator/>
      </w:r>
    </w:p>
  </w:footnote>
  <w:footnote w:type="continuationSeparator" w:id="0">
    <w:p w14:paraId="1DAC90F9" w14:textId="77777777" w:rsidR="00300A8D" w:rsidRDefault="00300A8D" w:rsidP="006E7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F42B1E"/>
    <w:multiLevelType w:val="hybridMultilevel"/>
    <w:tmpl w:val="AC362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CF956C7"/>
    <w:multiLevelType w:val="hybridMultilevel"/>
    <w:tmpl w:val="9498F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2C2C1F"/>
    <w:multiLevelType w:val="hybridMultilevel"/>
    <w:tmpl w:val="A4F02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852387">
    <w:abstractNumId w:val="0"/>
  </w:num>
  <w:num w:numId="2" w16cid:durableId="2048866838">
    <w:abstractNumId w:val="2"/>
  </w:num>
  <w:num w:numId="3" w16cid:durableId="1044329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cumentProtection w:edit="trackedChange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2898"/>
    <w:rsid w:val="0000215A"/>
    <w:rsid w:val="000115EB"/>
    <w:rsid w:val="000226CF"/>
    <w:rsid w:val="00026167"/>
    <w:rsid w:val="00041A06"/>
    <w:rsid w:val="00041BE0"/>
    <w:rsid w:val="00044A8A"/>
    <w:rsid w:val="00061BD3"/>
    <w:rsid w:val="00073011"/>
    <w:rsid w:val="00087039"/>
    <w:rsid w:val="000940F1"/>
    <w:rsid w:val="000A4AE8"/>
    <w:rsid w:val="000B5302"/>
    <w:rsid w:val="000E6F90"/>
    <w:rsid w:val="00181229"/>
    <w:rsid w:val="00185C72"/>
    <w:rsid w:val="001A08BC"/>
    <w:rsid w:val="001C77C7"/>
    <w:rsid w:val="001D5B62"/>
    <w:rsid w:val="001F1F85"/>
    <w:rsid w:val="001F2B5F"/>
    <w:rsid w:val="001F30CC"/>
    <w:rsid w:val="00220646"/>
    <w:rsid w:val="00264601"/>
    <w:rsid w:val="002922DB"/>
    <w:rsid w:val="002A73BD"/>
    <w:rsid w:val="002B7A33"/>
    <w:rsid w:val="00300A8D"/>
    <w:rsid w:val="00305056"/>
    <w:rsid w:val="003127C5"/>
    <w:rsid w:val="00350533"/>
    <w:rsid w:val="003710EC"/>
    <w:rsid w:val="00374BBB"/>
    <w:rsid w:val="003821E3"/>
    <w:rsid w:val="003911F3"/>
    <w:rsid w:val="00391259"/>
    <w:rsid w:val="003967DF"/>
    <w:rsid w:val="003C737A"/>
    <w:rsid w:val="003D2639"/>
    <w:rsid w:val="003E353D"/>
    <w:rsid w:val="003F731F"/>
    <w:rsid w:val="004051FA"/>
    <w:rsid w:val="00425060"/>
    <w:rsid w:val="00436047"/>
    <w:rsid w:val="00471D20"/>
    <w:rsid w:val="00497F61"/>
    <w:rsid w:val="004B22AF"/>
    <w:rsid w:val="004C2506"/>
    <w:rsid w:val="004E2EC3"/>
    <w:rsid w:val="004F649A"/>
    <w:rsid w:val="00504AD2"/>
    <w:rsid w:val="00506A5C"/>
    <w:rsid w:val="005072D6"/>
    <w:rsid w:val="00512346"/>
    <w:rsid w:val="00524446"/>
    <w:rsid w:val="0052715E"/>
    <w:rsid w:val="0059586C"/>
    <w:rsid w:val="005A099D"/>
    <w:rsid w:val="005B6339"/>
    <w:rsid w:val="005C4F61"/>
    <w:rsid w:val="005E4894"/>
    <w:rsid w:val="005E7E09"/>
    <w:rsid w:val="0060469F"/>
    <w:rsid w:val="00610869"/>
    <w:rsid w:val="006110A4"/>
    <w:rsid w:val="00662C1E"/>
    <w:rsid w:val="00666FF3"/>
    <w:rsid w:val="006A6F26"/>
    <w:rsid w:val="006D0D84"/>
    <w:rsid w:val="006E74E5"/>
    <w:rsid w:val="007007AC"/>
    <w:rsid w:val="0070113C"/>
    <w:rsid w:val="00715477"/>
    <w:rsid w:val="00715A63"/>
    <w:rsid w:val="007173CE"/>
    <w:rsid w:val="007232EE"/>
    <w:rsid w:val="00742B78"/>
    <w:rsid w:val="00790E50"/>
    <w:rsid w:val="007978EF"/>
    <w:rsid w:val="007B5E84"/>
    <w:rsid w:val="007C3D30"/>
    <w:rsid w:val="007D6D35"/>
    <w:rsid w:val="007F03D0"/>
    <w:rsid w:val="00803A03"/>
    <w:rsid w:val="00806CC6"/>
    <w:rsid w:val="00825FAE"/>
    <w:rsid w:val="00841F4E"/>
    <w:rsid w:val="00854AD1"/>
    <w:rsid w:val="00895D41"/>
    <w:rsid w:val="008D1593"/>
    <w:rsid w:val="008D39F3"/>
    <w:rsid w:val="008D629C"/>
    <w:rsid w:val="008E6E48"/>
    <w:rsid w:val="008F2217"/>
    <w:rsid w:val="008F3A4A"/>
    <w:rsid w:val="008F3E1A"/>
    <w:rsid w:val="00903827"/>
    <w:rsid w:val="00916CE2"/>
    <w:rsid w:val="009262C1"/>
    <w:rsid w:val="00930496"/>
    <w:rsid w:val="009308B6"/>
    <w:rsid w:val="00930CFA"/>
    <w:rsid w:val="0093261F"/>
    <w:rsid w:val="009326DA"/>
    <w:rsid w:val="00932898"/>
    <w:rsid w:val="00937616"/>
    <w:rsid w:val="00953FB0"/>
    <w:rsid w:val="00954798"/>
    <w:rsid w:val="009555CE"/>
    <w:rsid w:val="00961B8D"/>
    <w:rsid w:val="00983CFB"/>
    <w:rsid w:val="009862EF"/>
    <w:rsid w:val="00987935"/>
    <w:rsid w:val="00995189"/>
    <w:rsid w:val="00997C84"/>
    <w:rsid w:val="009C42E6"/>
    <w:rsid w:val="009C7A92"/>
    <w:rsid w:val="009E76ED"/>
    <w:rsid w:val="00A049A5"/>
    <w:rsid w:val="00A40DF3"/>
    <w:rsid w:val="00A4355C"/>
    <w:rsid w:val="00A47D21"/>
    <w:rsid w:val="00A6001E"/>
    <w:rsid w:val="00A65C03"/>
    <w:rsid w:val="00A9096F"/>
    <w:rsid w:val="00A9747A"/>
    <w:rsid w:val="00AC6D66"/>
    <w:rsid w:val="00AE49A3"/>
    <w:rsid w:val="00AE7F35"/>
    <w:rsid w:val="00AF0D04"/>
    <w:rsid w:val="00B14C5C"/>
    <w:rsid w:val="00B167B2"/>
    <w:rsid w:val="00B23CA1"/>
    <w:rsid w:val="00B2507D"/>
    <w:rsid w:val="00B533EE"/>
    <w:rsid w:val="00B711FA"/>
    <w:rsid w:val="00B71E44"/>
    <w:rsid w:val="00BD4CD3"/>
    <w:rsid w:val="00BE1528"/>
    <w:rsid w:val="00BE1FF3"/>
    <w:rsid w:val="00BF630A"/>
    <w:rsid w:val="00C0561D"/>
    <w:rsid w:val="00C11B37"/>
    <w:rsid w:val="00C664B0"/>
    <w:rsid w:val="00C7516A"/>
    <w:rsid w:val="00C86FE7"/>
    <w:rsid w:val="00CA62FB"/>
    <w:rsid w:val="00CB25EE"/>
    <w:rsid w:val="00CB5AB2"/>
    <w:rsid w:val="00CE263B"/>
    <w:rsid w:val="00D02AF7"/>
    <w:rsid w:val="00D235F7"/>
    <w:rsid w:val="00D55568"/>
    <w:rsid w:val="00D6097E"/>
    <w:rsid w:val="00D7150D"/>
    <w:rsid w:val="00DA294C"/>
    <w:rsid w:val="00DA3592"/>
    <w:rsid w:val="00DD215B"/>
    <w:rsid w:val="00DD60E8"/>
    <w:rsid w:val="00E162A3"/>
    <w:rsid w:val="00E32E9A"/>
    <w:rsid w:val="00E33E0B"/>
    <w:rsid w:val="00E376C5"/>
    <w:rsid w:val="00E67FC9"/>
    <w:rsid w:val="00E717BE"/>
    <w:rsid w:val="00E72CBD"/>
    <w:rsid w:val="00E963C2"/>
    <w:rsid w:val="00EA7567"/>
    <w:rsid w:val="00EB2FA2"/>
    <w:rsid w:val="00EB3DB8"/>
    <w:rsid w:val="00EB4E26"/>
    <w:rsid w:val="00EB5EE2"/>
    <w:rsid w:val="00EC0854"/>
    <w:rsid w:val="00F23074"/>
    <w:rsid w:val="00F515FD"/>
    <w:rsid w:val="00F576CB"/>
    <w:rsid w:val="00F935A3"/>
    <w:rsid w:val="00F93900"/>
    <w:rsid w:val="00F97DC1"/>
    <w:rsid w:val="00FC3029"/>
    <w:rsid w:val="00FF6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01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CC6"/>
    <w:rPr>
      <w:sz w:val="24"/>
    </w:rPr>
  </w:style>
  <w:style w:type="paragraph" w:styleId="Heading1">
    <w:name w:val="heading 1"/>
    <w:basedOn w:val="Normal"/>
    <w:next w:val="Normal"/>
    <w:link w:val="Heading1Char"/>
    <w:uiPriority w:val="9"/>
    <w:qFormat/>
    <w:rsid w:val="00CE263B"/>
    <w:pPr>
      <w:keepNext/>
      <w:keepLines/>
      <w:pageBreakBefore/>
      <w:pBdr>
        <w:bottom w:val="single" w:sz="8" w:space="1" w:color="4F81BD" w:themeColor="accent1"/>
      </w:pBdr>
      <w:spacing w:after="240" w:line="240" w:lineRule="auto"/>
      <w:jc w:val="center"/>
      <w:outlineLvl w:val="0"/>
    </w:pPr>
    <w:rPr>
      <w:rFonts w:eastAsiaTheme="majorEastAsia" w:cstheme="majorBidi"/>
      <w:b/>
      <w:bCs/>
      <w:caps/>
      <w:color w:val="1F497D" w:themeColor="text2"/>
      <w:sz w:val="28"/>
      <w:szCs w:val="28"/>
    </w:rPr>
  </w:style>
  <w:style w:type="paragraph" w:styleId="Heading2">
    <w:name w:val="heading 2"/>
    <w:basedOn w:val="Normal"/>
    <w:next w:val="Normal"/>
    <w:link w:val="Heading2Char"/>
    <w:uiPriority w:val="9"/>
    <w:unhideWhenUsed/>
    <w:qFormat/>
    <w:rsid w:val="00806CC6"/>
    <w:pPr>
      <w:keepNext/>
      <w:keepLines/>
      <w:spacing w:before="200" w:after="0"/>
      <w:outlineLvl w:val="1"/>
    </w:pPr>
    <w:rPr>
      <w:rFonts w:eastAsiaTheme="majorEastAsia" w:cstheme="majorBidi"/>
      <w:b/>
      <w:bCs/>
      <w:caps/>
      <w:szCs w:val="26"/>
    </w:rPr>
  </w:style>
  <w:style w:type="paragraph" w:styleId="Heading3">
    <w:name w:val="heading 3"/>
    <w:basedOn w:val="Heading2"/>
    <w:next w:val="Normal"/>
    <w:link w:val="Heading3Char"/>
    <w:uiPriority w:val="9"/>
    <w:unhideWhenUsed/>
    <w:qFormat/>
    <w:rsid w:val="00806CC6"/>
    <w:pPr>
      <w:spacing w:before="0" w:line="240" w:lineRule="auto"/>
      <w:outlineLvl w:val="2"/>
    </w:pPr>
    <w:rPr>
      <w:bCs w:val="0"/>
    </w:rPr>
  </w:style>
  <w:style w:type="paragraph" w:styleId="Heading4">
    <w:name w:val="heading 4"/>
    <w:basedOn w:val="Normal"/>
    <w:next w:val="Normal"/>
    <w:link w:val="Heading4Char"/>
    <w:uiPriority w:val="9"/>
    <w:unhideWhenUsed/>
    <w:qFormat/>
    <w:rsid w:val="008F3A4A"/>
    <w:pPr>
      <w:keepNext/>
      <w:keepLines/>
      <w:spacing w:before="200" w:after="0"/>
      <w:outlineLvl w:val="3"/>
    </w:pPr>
    <w:rPr>
      <w:rFonts w:eastAsiaTheme="majorEastAsia" w:cstheme="majorBidi"/>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4C5C"/>
    <w:rPr>
      <w:color w:val="808080"/>
    </w:rPr>
  </w:style>
  <w:style w:type="paragraph" w:styleId="BalloonText">
    <w:name w:val="Balloon Text"/>
    <w:basedOn w:val="Normal"/>
    <w:link w:val="BalloonTextChar"/>
    <w:uiPriority w:val="99"/>
    <w:semiHidden/>
    <w:unhideWhenUsed/>
    <w:rsid w:val="00B14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C5C"/>
    <w:rPr>
      <w:rFonts w:ascii="Tahoma" w:hAnsi="Tahoma" w:cs="Tahoma"/>
      <w:sz w:val="16"/>
      <w:szCs w:val="16"/>
    </w:rPr>
  </w:style>
  <w:style w:type="paragraph" w:styleId="NoSpacing">
    <w:name w:val="No Spacing"/>
    <w:uiPriority w:val="1"/>
    <w:qFormat/>
    <w:rsid w:val="00806CC6"/>
    <w:pPr>
      <w:spacing w:after="0" w:line="240" w:lineRule="auto"/>
    </w:pPr>
    <w:rPr>
      <w:sz w:val="24"/>
    </w:rPr>
  </w:style>
  <w:style w:type="paragraph" w:styleId="Title">
    <w:name w:val="Title"/>
    <w:basedOn w:val="Normal"/>
    <w:next w:val="Normal"/>
    <w:link w:val="TitleChar"/>
    <w:uiPriority w:val="10"/>
    <w:qFormat/>
    <w:rsid w:val="00026167"/>
    <w:pPr>
      <w:spacing w:after="520" w:line="240" w:lineRule="auto"/>
      <w:contextualSpacing/>
      <w:jc w:val="center"/>
    </w:pPr>
    <w:rPr>
      <w:rFonts w:asciiTheme="majorHAnsi" w:eastAsiaTheme="majorEastAsia" w:hAnsiTheme="majorHAnsi" w:cstheme="majorBidi"/>
      <w:b/>
      <w:color w:val="000000" w:themeColor="text1"/>
      <w:spacing w:val="5"/>
      <w:kern w:val="28"/>
      <w:sz w:val="72"/>
      <w:szCs w:val="52"/>
    </w:rPr>
  </w:style>
  <w:style w:type="character" w:customStyle="1" w:styleId="TitleChar">
    <w:name w:val="Title Char"/>
    <w:basedOn w:val="DefaultParagraphFont"/>
    <w:link w:val="Title"/>
    <w:uiPriority w:val="10"/>
    <w:rsid w:val="00026167"/>
    <w:rPr>
      <w:rFonts w:asciiTheme="majorHAnsi" w:eastAsiaTheme="majorEastAsia" w:hAnsiTheme="majorHAnsi" w:cstheme="majorBidi"/>
      <w:b/>
      <w:color w:val="000000" w:themeColor="text1"/>
      <w:spacing w:val="5"/>
      <w:kern w:val="28"/>
      <w:sz w:val="72"/>
      <w:szCs w:val="52"/>
    </w:rPr>
  </w:style>
  <w:style w:type="paragraph" w:styleId="Subtitle">
    <w:name w:val="Subtitle"/>
    <w:basedOn w:val="Normal"/>
    <w:next w:val="Normal"/>
    <w:link w:val="SubtitleChar"/>
    <w:uiPriority w:val="11"/>
    <w:qFormat/>
    <w:rsid w:val="00BE1528"/>
    <w:pPr>
      <w:numPr>
        <w:ilvl w:val="1"/>
      </w:numPr>
      <w:spacing w:after="280"/>
      <w:jc w:val="center"/>
    </w:pPr>
    <w:rPr>
      <w:rFonts w:asciiTheme="majorHAnsi" w:eastAsiaTheme="majorEastAsia" w:hAnsiTheme="majorHAnsi" w:cstheme="majorBidi"/>
      <w:iCs/>
      <w:color w:val="000000" w:themeColor="text1"/>
      <w:spacing w:val="15"/>
      <w:sz w:val="36"/>
      <w:szCs w:val="24"/>
    </w:rPr>
  </w:style>
  <w:style w:type="character" w:customStyle="1" w:styleId="SubtitleChar">
    <w:name w:val="Subtitle Char"/>
    <w:basedOn w:val="DefaultParagraphFont"/>
    <w:link w:val="Subtitle"/>
    <w:uiPriority w:val="11"/>
    <w:rsid w:val="00BE1528"/>
    <w:rPr>
      <w:rFonts w:asciiTheme="majorHAnsi" w:eastAsiaTheme="majorEastAsia" w:hAnsiTheme="majorHAnsi" w:cstheme="majorBidi"/>
      <w:iCs/>
      <w:color w:val="000000" w:themeColor="text1"/>
      <w:spacing w:val="15"/>
      <w:sz w:val="36"/>
      <w:szCs w:val="24"/>
    </w:rPr>
  </w:style>
  <w:style w:type="paragraph" w:styleId="Header">
    <w:name w:val="header"/>
    <w:link w:val="HeaderChar"/>
    <w:uiPriority w:val="99"/>
    <w:unhideWhenUsed/>
    <w:rsid w:val="00715477"/>
    <w:pPr>
      <w:tabs>
        <w:tab w:val="center" w:pos="4680"/>
        <w:tab w:val="right" w:pos="9360"/>
      </w:tabs>
      <w:spacing w:after="0" w:line="240" w:lineRule="auto"/>
    </w:pPr>
    <w:rPr>
      <w:color w:val="000000" w:themeColor="text1"/>
      <w:sz w:val="20"/>
    </w:rPr>
  </w:style>
  <w:style w:type="character" w:customStyle="1" w:styleId="HeaderChar">
    <w:name w:val="Header Char"/>
    <w:basedOn w:val="DefaultParagraphFont"/>
    <w:link w:val="Header"/>
    <w:uiPriority w:val="99"/>
    <w:rsid w:val="00715477"/>
    <w:rPr>
      <w:color w:val="000000" w:themeColor="text1"/>
      <w:sz w:val="20"/>
    </w:rPr>
  </w:style>
  <w:style w:type="paragraph" w:styleId="Footer">
    <w:name w:val="footer"/>
    <w:basedOn w:val="Normal"/>
    <w:link w:val="FooterChar"/>
    <w:uiPriority w:val="99"/>
    <w:unhideWhenUsed/>
    <w:rsid w:val="006E7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4E5"/>
    <w:rPr>
      <w:sz w:val="24"/>
    </w:rPr>
  </w:style>
  <w:style w:type="character" w:customStyle="1" w:styleId="Heading1Char">
    <w:name w:val="Heading 1 Char"/>
    <w:basedOn w:val="DefaultParagraphFont"/>
    <w:link w:val="Heading1"/>
    <w:uiPriority w:val="9"/>
    <w:rsid w:val="00CE263B"/>
    <w:rPr>
      <w:rFonts w:eastAsiaTheme="majorEastAsia" w:cstheme="majorBidi"/>
      <w:b/>
      <w:bCs/>
      <w:caps/>
      <w:color w:val="1F497D" w:themeColor="text2"/>
      <w:sz w:val="28"/>
      <w:szCs w:val="28"/>
    </w:rPr>
  </w:style>
  <w:style w:type="character" w:customStyle="1" w:styleId="Heading2Char">
    <w:name w:val="Heading 2 Char"/>
    <w:basedOn w:val="DefaultParagraphFont"/>
    <w:link w:val="Heading2"/>
    <w:uiPriority w:val="9"/>
    <w:rsid w:val="00806CC6"/>
    <w:rPr>
      <w:rFonts w:eastAsiaTheme="majorEastAsia" w:cstheme="majorBidi"/>
      <w:b/>
      <w:bCs/>
      <w:caps/>
      <w:sz w:val="24"/>
      <w:szCs w:val="26"/>
    </w:rPr>
  </w:style>
  <w:style w:type="paragraph" w:styleId="TOCHeading">
    <w:name w:val="TOC Heading"/>
    <w:basedOn w:val="Heading1"/>
    <w:next w:val="Normal"/>
    <w:uiPriority w:val="39"/>
    <w:unhideWhenUsed/>
    <w:qFormat/>
    <w:rsid w:val="00AF0D04"/>
    <w:pPr>
      <w:outlineLvl w:val="9"/>
    </w:pPr>
    <w:rPr>
      <w:rFonts w:asciiTheme="majorHAnsi" w:hAnsiTheme="majorHAnsi"/>
      <w:caps w:val="0"/>
      <w:color w:val="365F91" w:themeColor="accent1" w:themeShade="BF"/>
      <w:lang w:eastAsia="ja-JP"/>
    </w:rPr>
  </w:style>
  <w:style w:type="paragraph" w:styleId="TOC1">
    <w:name w:val="toc 1"/>
    <w:basedOn w:val="Normal"/>
    <w:next w:val="Normal"/>
    <w:autoRedefine/>
    <w:uiPriority w:val="39"/>
    <w:unhideWhenUsed/>
    <w:rsid w:val="00AF0D04"/>
    <w:pPr>
      <w:spacing w:after="100"/>
    </w:pPr>
  </w:style>
  <w:style w:type="character" w:styleId="Hyperlink">
    <w:name w:val="Hyperlink"/>
    <w:basedOn w:val="DefaultParagraphFont"/>
    <w:uiPriority w:val="99"/>
    <w:unhideWhenUsed/>
    <w:rsid w:val="00AF0D04"/>
    <w:rPr>
      <w:color w:val="0000FF" w:themeColor="hyperlink"/>
      <w:u w:val="single"/>
    </w:rPr>
  </w:style>
  <w:style w:type="character" w:styleId="Strong">
    <w:name w:val="Strong"/>
    <w:basedOn w:val="DefaultParagraphFont"/>
    <w:uiPriority w:val="22"/>
    <w:qFormat/>
    <w:rsid w:val="007173CE"/>
    <w:rPr>
      <w:b/>
      <w:bCs/>
      <w:caps/>
      <w:smallCaps w:val="0"/>
    </w:rPr>
  </w:style>
  <w:style w:type="character" w:customStyle="1" w:styleId="Heading3Char">
    <w:name w:val="Heading 3 Char"/>
    <w:basedOn w:val="DefaultParagraphFont"/>
    <w:link w:val="Heading3"/>
    <w:uiPriority w:val="9"/>
    <w:rsid w:val="00806CC6"/>
    <w:rPr>
      <w:rFonts w:eastAsiaTheme="majorEastAsia" w:cstheme="majorBidi"/>
      <w:b/>
      <w:caps/>
      <w:sz w:val="24"/>
      <w:szCs w:val="26"/>
    </w:rPr>
  </w:style>
  <w:style w:type="paragraph" w:styleId="ListParagraph">
    <w:name w:val="List Paragraph"/>
    <w:basedOn w:val="Normal"/>
    <w:uiPriority w:val="34"/>
    <w:qFormat/>
    <w:rsid w:val="00EC0854"/>
    <w:pPr>
      <w:ind w:left="720"/>
      <w:contextualSpacing/>
    </w:pPr>
  </w:style>
  <w:style w:type="character" w:customStyle="1" w:styleId="Heading4Char">
    <w:name w:val="Heading 4 Char"/>
    <w:basedOn w:val="DefaultParagraphFont"/>
    <w:link w:val="Heading4"/>
    <w:uiPriority w:val="9"/>
    <w:rsid w:val="008F3A4A"/>
    <w:rPr>
      <w:rFonts w:eastAsiaTheme="majorEastAsia" w:cstheme="majorBidi"/>
      <w:bCs/>
      <w:i/>
      <w:iCs/>
      <w:color w:val="4BACC6" w:themeColor="accent5"/>
      <w:sz w:val="24"/>
    </w:rPr>
  </w:style>
  <w:style w:type="table" w:styleId="TableGrid">
    <w:name w:val="Table Grid"/>
    <w:basedOn w:val="TableNormal"/>
    <w:uiPriority w:val="59"/>
    <w:locked/>
    <w:rsid w:val="00B7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05056"/>
    <w:pPr>
      <w:spacing w:after="100"/>
      <w:ind w:left="240"/>
    </w:pPr>
  </w:style>
  <w:style w:type="paragraph" w:styleId="TOC3">
    <w:name w:val="toc 3"/>
    <w:basedOn w:val="Normal"/>
    <w:next w:val="Normal"/>
    <w:autoRedefine/>
    <w:uiPriority w:val="39"/>
    <w:unhideWhenUsed/>
    <w:rsid w:val="00305056"/>
    <w:pPr>
      <w:spacing w:after="100"/>
      <w:ind w:left="480"/>
    </w:pPr>
  </w:style>
  <w:style w:type="paragraph" w:styleId="Revision">
    <w:name w:val="Revision"/>
    <w:hidden/>
    <w:uiPriority w:val="99"/>
    <w:semiHidden/>
    <w:rsid w:val="0052715E"/>
    <w:pPr>
      <w:spacing w:after="0" w:line="240" w:lineRule="auto"/>
    </w:pPr>
    <w:rPr>
      <w:sz w:val="24"/>
    </w:rPr>
  </w:style>
  <w:style w:type="paragraph" w:customStyle="1" w:styleId="Paragraph">
    <w:name w:val="Paragraph"/>
    <w:basedOn w:val="Normal"/>
    <w:qFormat/>
    <w:rsid w:val="00806CC6"/>
    <w:pPr>
      <w:spacing w:line="240" w:lineRule="auto"/>
      <w:ind w:left="720" w:hanging="720"/>
    </w:pPr>
    <w:rPr>
      <w:szCs w:val="24"/>
    </w:rPr>
  </w:style>
  <w:style w:type="paragraph" w:customStyle="1" w:styleId="InsetParagraph">
    <w:name w:val="Inset Paragraph"/>
    <w:basedOn w:val="Paragraph"/>
    <w:qFormat/>
    <w:rsid w:val="00806CC6"/>
    <w:pPr>
      <w:ind w:left="1080" w:hanging="360"/>
    </w:pPr>
  </w:style>
  <w:style w:type="paragraph" w:customStyle="1" w:styleId="TableofContentsHeader">
    <w:name w:val="Table of Contents Header"/>
    <w:basedOn w:val="Heading1"/>
    <w:link w:val="TableofContentsHeaderChar"/>
    <w:qFormat/>
    <w:rsid w:val="00A049A5"/>
  </w:style>
  <w:style w:type="character" w:customStyle="1" w:styleId="TableofContentsHeaderChar">
    <w:name w:val="Table of Contents Header Char"/>
    <w:basedOn w:val="Heading1Char"/>
    <w:link w:val="TableofContentsHeader"/>
    <w:rsid w:val="00A049A5"/>
    <w:rPr>
      <w:rFonts w:eastAsiaTheme="majorEastAsia" w:cstheme="majorBidi"/>
      <w:b/>
      <w:bCs/>
      <w:caps/>
      <w:color w:val="1F497D" w:themeColor="text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037767">
      <w:bodyDiv w:val="1"/>
      <w:marLeft w:val="0"/>
      <w:marRight w:val="0"/>
      <w:marTop w:val="0"/>
      <w:marBottom w:val="0"/>
      <w:divBdr>
        <w:top w:val="none" w:sz="0" w:space="0" w:color="auto"/>
        <w:left w:val="none" w:sz="0" w:space="0" w:color="auto"/>
        <w:bottom w:val="none" w:sz="0" w:space="0" w:color="auto"/>
        <w:right w:val="none" w:sz="0" w:space="0" w:color="auto"/>
      </w:divBdr>
    </w:div>
    <w:div w:id="972835359">
      <w:bodyDiv w:val="1"/>
      <w:marLeft w:val="0"/>
      <w:marRight w:val="0"/>
      <w:marTop w:val="0"/>
      <w:marBottom w:val="0"/>
      <w:divBdr>
        <w:top w:val="none" w:sz="0" w:space="0" w:color="auto"/>
        <w:left w:val="none" w:sz="0" w:space="0" w:color="auto"/>
        <w:bottom w:val="none" w:sz="0" w:space="0" w:color="auto"/>
        <w:right w:val="none" w:sz="0" w:space="0" w:color="auto"/>
      </w:divBdr>
    </w:div>
    <w:div w:id="1287002903">
      <w:bodyDiv w:val="1"/>
      <w:marLeft w:val="0"/>
      <w:marRight w:val="0"/>
      <w:marTop w:val="0"/>
      <w:marBottom w:val="0"/>
      <w:divBdr>
        <w:top w:val="none" w:sz="0" w:space="0" w:color="auto"/>
        <w:left w:val="none" w:sz="0" w:space="0" w:color="auto"/>
        <w:bottom w:val="none" w:sz="0" w:space="0" w:color="auto"/>
        <w:right w:val="none" w:sz="0" w:space="0" w:color="auto"/>
      </w:divBdr>
    </w:div>
    <w:div w:id="1544636840">
      <w:bodyDiv w:val="1"/>
      <w:marLeft w:val="0"/>
      <w:marRight w:val="0"/>
      <w:marTop w:val="0"/>
      <w:marBottom w:val="0"/>
      <w:divBdr>
        <w:top w:val="none" w:sz="0" w:space="0" w:color="auto"/>
        <w:left w:val="none" w:sz="0" w:space="0" w:color="auto"/>
        <w:bottom w:val="none" w:sz="0" w:space="0" w:color="auto"/>
        <w:right w:val="none" w:sz="0" w:space="0" w:color="auto"/>
      </w:divBdr>
    </w:div>
    <w:div w:id="16073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22DAD829B434778A56BA91B836F9E84"/>
        <w:category>
          <w:name w:val="General"/>
          <w:gallery w:val="placeholder"/>
        </w:category>
        <w:types>
          <w:type w:val="bbPlcHdr"/>
        </w:types>
        <w:behaviors>
          <w:behavior w:val="content"/>
        </w:behaviors>
        <w:guid w:val="{19569414-FB87-4111-9E10-641BCFD049C1}"/>
      </w:docPartPr>
      <w:docPartBody>
        <w:p w:rsidR="00FD2664" w:rsidRDefault="00B8223F">
          <w:r w:rsidRPr="00AE5B51">
            <w:rPr>
              <w:rStyle w:val="PlaceholderText"/>
            </w:rPr>
            <w:t>[Title]</w:t>
          </w:r>
        </w:p>
      </w:docPartBody>
    </w:docPart>
    <w:docPart>
      <w:docPartPr>
        <w:name w:val="05310C53802B454D832F46F7DD4EF9AC"/>
        <w:category>
          <w:name w:val="General"/>
          <w:gallery w:val="placeholder"/>
        </w:category>
        <w:types>
          <w:type w:val="bbPlcHdr"/>
        </w:types>
        <w:behaviors>
          <w:behavior w:val="content"/>
        </w:behaviors>
        <w:guid w:val="{C8BC89A5-8426-4263-B711-EBB2E712651F}"/>
      </w:docPartPr>
      <w:docPartBody>
        <w:p w:rsidR="00FD2664" w:rsidRDefault="00B8223F">
          <w:r w:rsidRPr="00AE5B51">
            <w:rPr>
              <w:rStyle w:val="PlaceholderText"/>
            </w:rPr>
            <w:t>[Subject]</w:t>
          </w:r>
        </w:p>
      </w:docPartBody>
    </w:docPart>
    <w:docPart>
      <w:docPartPr>
        <w:name w:val="96D57D9E6CC040EFA8CC50B939A78422"/>
        <w:category>
          <w:name w:val="General"/>
          <w:gallery w:val="placeholder"/>
        </w:category>
        <w:types>
          <w:type w:val="bbPlcHdr"/>
        </w:types>
        <w:behaviors>
          <w:behavior w:val="content"/>
        </w:behaviors>
        <w:guid w:val="{61997778-5414-46F5-B50A-53569AFBD523}"/>
      </w:docPartPr>
      <w:docPartBody>
        <w:p w:rsidR="00FD2664" w:rsidRDefault="00B8223F">
          <w:r w:rsidRPr="00AE5B51">
            <w:rPr>
              <w:rStyle w:val="PlaceholderText"/>
            </w:rPr>
            <w:t>[Keywords]</w:t>
          </w:r>
        </w:p>
      </w:docPartBody>
    </w:docPart>
    <w:docPart>
      <w:docPartPr>
        <w:name w:val="F2BF46CAAA8448989C0470C71E20A189"/>
        <w:category>
          <w:name w:val="General"/>
          <w:gallery w:val="placeholder"/>
        </w:category>
        <w:types>
          <w:type w:val="bbPlcHdr"/>
        </w:types>
        <w:behaviors>
          <w:behavior w:val="content"/>
        </w:behaviors>
        <w:guid w:val="{1F6938AF-96B7-4D25-A544-EBB88ED3C0F6}"/>
      </w:docPartPr>
      <w:docPartBody>
        <w:p w:rsidR="00FD2664" w:rsidRDefault="00B8223F">
          <w:r w:rsidRPr="00AE5B51">
            <w:rPr>
              <w:rStyle w:val="PlaceholderText"/>
            </w:rPr>
            <w:t>[Comments]</w:t>
          </w:r>
        </w:p>
      </w:docPartBody>
    </w:docPart>
    <w:docPart>
      <w:docPartPr>
        <w:name w:val="E95C81D940934ACE9042DED154237700"/>
        <w:category>
          <w:name w:val="General"/>
          <w:gallery w:val="placeholder"/>
        </w:category>
        <w:types>
          <w:type w:val="bbPlcHdr"/>
        </w:types>
        <w:behaviors>
          <w:behavior w:val="content"/>
        </w:behaviors>
        <w:guid w:val="{40AA0315-F5F9-4342-9F92-BFEA7256836F}"/>
      </w:docPartPr>
      <w:docPartBody>
        <w:p w:rsidR="00FD2664" w:rsidRDefault="00B8223F">
          <w:r w:rsidRPr="00AE5B51">
            <w:rPr>
              <w:rStyle w:val="PlaceholderText"/>
            </w:rPr>
            <w:t>[Category]</w:t>
          </w:r>
        </w:p>
      </w:docPartBody>
    </w:docPart>
    <w:docPart>
      <w:docPartPr>
        <w:name w:val="464A337715184B459DC5DDD548567B6B"/>
        <w:category>
          <w:name w:val="General"/>
          <w:gallery w:val="placeholder"/>
        </w:category>
        <w:types>
          <w:type w:val="bbPlcHdr"/>
        </w:types>
        <w:behaviors>
          <w:behavior w:val="content"/>
        </w:behaviors>
        <w:guid w:val="{67A451D1-DAEE-4229-B195-1D61E15D474F}"/>
      </w:docPartPr>
      <w:docPartBody>
        <w:p w:rsidR="00FD2664" w:rsidRDefault="00B8223F">
          <w:r w:rsidRPr="00AE5B51">
            <w:rPr>
              <w:rStyle w:val="PlaceholderText"/>
            </w:rPr>
            <w:t>[Status]</w:t>
          </w:r>
        </w:p>
      </w:docPartBody>
    </w:docPart>
    <w:docPart>
      <w:docPartPr>
        <w:name w:val="5664C8D386EC40809C29179552F03C7F"/>
        <w:category>
          <w:name w:val="General"/>
          <w:gallery w:val="placeholder"/>
        </w:category>
        <w:types>
          <w:type w:val="bbPlcHdr"/>
        </w:types>
        <w:behaviors>
          <w:behavior w:val="content"/>
        </w:behaviors>
        <w:guid w:val="{3EF59575-6D69-457F-B004-F1E99BB6B6FD}"/>
      </w:docPartPr>
      <w:docPartBody>
        <w:p w:rsidR="00FD2664" w:rsidRDefault="00CA689C" w:rsidP="00CA689C">
          <w:pPr>
            <w:pStyle w:val="5664C8D386EC40809C29179552F03C7F33"/>
          </w:pPr>
          <w:r w:rsidRPr="007C3D30">
            <w:rPr>
              <w:color w:val="808080"/>
            </w:rPr>
            <w:t>This bridge was constructed in 1930 and was widened in 1960 along with a deck replacement.  It is currently in poor condition and in need of complete replacement.  Preconstruction engineering was funded in the 12/13 BCWP.</w:t>
          </w:r>
        </w:p>
      </w:docPartBody>
    </w:docPart>
    <w:docPart>
      <w:docPartPr>
        <w:name w:val="B08A0D7E384247ADBF90963EC2B33A61"/>
        <w:category>
          <w:name w:val="General"/>
          <w:gallery w:val="placeholder"/>
        </w:category>
        <w:types>
          <w:type w:val="bbPlcHdr"/>
        </w:types>
        <w:behaviors>
          <w:behavior w:val="content"/>
        </w:behaviors>
        <w:guid w:val="{1F169D98-F690-4825-94BD-5D1C28C53681}"/>
      </w:docPartPr>
      <w:docPartBody>
        <w:p w:rsidR="00FD2664" w:rsidRDefault="00CD162C" w:rsidP="00B8223F">
          <w:pPr>
            <w:pStyle w:val="B08A0D7E384247ADBF90963EC2B33A6114"/>
          </w:pPr>
          <w:r w:rsidRPr="00995189">
            <w:t>Choose an item</w:t>
          </w:r>
        </w:p>
      </w:docPartBody>
    </w:docPart>
    <w:docPart>
      <w:docPartPr>
        <w:name w:val="782863DB68494CEF9CEC64F0505516D7"/>
        <w:category>
          <w:name w:val="General"/>
          <w:gallery w:val="placeholder"/>
        </w:category>
        <w:types>
          <w:type w:val="bbPlcHdr"/>
        </w:types>
        <w:behaviors>
          <w:behavior w:val="content"/>
        </w:behaviors>
        <w:guid w:val="{2F288398-2323-420A-A09B-4368EECE6EC2}"/>
      </w:docPartPr>
      <w:docPartBody>
        <w:p w:rsidR="00FD2664" w:rsidRDefault="00B8223F" w:rsidP="00B8223F">
          <w:pPr>
            <w:pStyle w:val="782863DB68494CEF9CEC64F0505516D7"/>
          </w:pPr>
          <w:r w:rsidRPr="00136923">
            <w:rPr>
              <w:rStyle w:val="PlaceholderText"/>
            </w:rPr>
            <w:t>Choose an item.</w:t>
          </w:r>
        </w:p>
      </w:docPartBody>
    </w:docPart>
    <w:docPart>
      <w:docPartPr>
        <w:name w:val="51384283C51A4F8292E0E00553ABA071"/>
        <w:category>
          <w:name w:val="General"/>
          <w:gallery w:val="placeholder"/>
        </w:category>
        <w:types>
          <w:type w:val="bbPlcHdr"/>
        </w:types>
        <w:behaviors>
          <w:behavior w:val="content"/>
        </w:behaviors>
        <w:guid w:val="{A7FDA79F-B714-4EDF-B316-EB2C911E9854}"/>
      </w:docPartPr>
      <w:docPartBody>
        <w:p w:rsidR="00FD2664" w:rsidRDefault="00CD162C" w:rsidP="00B8223F">
          <w:pPr>
            <w:pStyle w:val="51384283C51A4F8292E0E00553ABA07114"/>
          </w:pPr>
          <w:r w:rsidRPr="007C3D30">
            <w:t>Choose an item</w:t>
          </w:r>
        </w:p>
      </w:docPartBody>
    </w:docPart>
    <w:docPart>
      <w:docPartPr>
        <w:name w:val="DDA218238468446380515BB62B13DBB7"/>
        <w:category>
          <w:name w:val="General"/>
          <w:gallery w:val="placeholder"/>
        </w:category>
        <w:types>
          <w:type w:val="bbPlcHdr"/>
        </w:types>
        <w:behaviors>
          <w:behavior w:val="content"/>
        </w:behaviors>
        <w:guid w:val="{08CF3C65-8315-4842-A35F-28ED65D0E429}"/>
      </w:docPartPr>
      <w:docPartBody>
        <w:p w:rsidR="00FD2664" w:rsidRDefault="00B8223F" w:rsidP="00B8223F">
          <w:pPr>
            <w:pStyle w:val="DDA218238468446380515BB62B13DBB7"/>
          </w:pPr>
          <w:r w:rsidRPr="00136923">
            <w:rPr>
              <w:rStyle w:val="PlaceholderText"/>
            </w:rPr>
            <w:t>Choose an item.</w:t>
          </w:r>
        </w:p>
      </w:docPartBody>
    </w:docPart>
    <w:docPart>
      <w:docPartPr>
        <w:name w:val="A5D11FA59346407AA5C27009859F8810"/>
        <w:category>
          <w:name w:val="General"/>
          <w:gallery w:val="placeholder"/>
        </w:category>
        <w:types>
          <w:type w:val="bbPlcHdr"/>
        </w:types>
        <w:behaviors>
          <w:behavior w:val="content"/>
        </w:behaviors>
        <w:guid w:val="{A03A36DE-7268-44B1-AAC2-711785B7E688}"/>
      </w:docPartPr>
      <w:docPartBody>
        <w:p w:rsidR="00FD2664" w:rsidRDefault="00CA689C" w:rsidP="00CA689C">
          <w:pPr>
            <w:pStyle w:val="A5D11FA59346407AA5C27009859F881032"/>
          </w:pPr>
          <w:r w:rsidRPr="00995189">
            <w:rPr>
              <w:color w:val="808080"/>
            </w:rPr>
            <w:t>Common Bridge (#1234) over Raging River, located 0.16 of a mile easterly of Route 9.  This bridge is over 20’ in length.</w:t>
          </w:r>
        </w:p>
      </w:docPartBody>
    </w:docPart>
    <w:docPart>
      <w:docPartPr>
        <w:name w:val="8669B57DCAC04DBC837098CE0B23E99E"/>
        <w:category>
          <w:name w:val="General"/>
          <w:gallery w:val="placeholder"/>
        </w:category>
        <w:types>
          <w:type w:val="bbPlcHdr"/>
        </w:types>
        <w:behaviors>
          <w:behavior w:val="content"/>
        </w:behaviors>
        <w:guid w:val="{F8A61639-A7BF-4EBC-B274-980A149C6564}"/>
      </w:docPartPr>
      <w:docPartBody>
        <w:p w:rsidR="00FD2664" w:rsidRDefault="00CD162C" w:rsidP="00CD162C">
          <w:pPr>
            <w:pStyle w:val="8669B57DCAC04DBC837098CE0B23E99E29"/>
          </w:pPr>
          <w:r w:rsidRPr="009326DA">
            <w:rPr>
              <w:rStyle w:val="PlaceholderText"/>
            </w:rPr>
            <w:t>35.9</w:t>
          </w:r>
        </w:p>
      </w:docPartBody>
    </w:docPart>
    <w:docPart>
      <w:docPartPr>
        <w:name w:val="88E7DA4743E74512A15E450A284C1CD9"/>
        <w:category>
          <w:name w:val="General"/>
          <w:gallery w:val="placeholder"/>
        </w:category>
        <w:types>
          <w:type w:val="bbPlcHdr"/>
        </w:types>
        <w:behaviors>
          <w:behavior w:val="content"/>
        </w:behaviors>
        <w:guid w:val="{F6B0C59C-F41A-4F29-9653-9D73FD0D92B7}"/>
      </w:docPartPr>
      <w:docPartBody>
        <w:p w:rsidR="00FD2664" w:rsidRDefault="00CD162C" w:rsidP="00CD162C">
          <w:pPr>
            <w:pStyle w:val="88E7DA4743E74512A15E450A284C1CD928"/>
          </w:pPr>
          <w:r w:rsidRPr="009326DA">
            <w:rPr>
              <w:rStyle w:val="PlaceholderText"/>
            </w:rPr>
            <w:t>15</w:t>
          </w:r>
        </w:p>
      </w:docPartBody>
    </w:docPart>
    <w:docPart>
      <w:docPartPr>
        <w:name w:val="5716AA6D051A4535BE5B0714022AE0B9"/>
        <w:category>
          <w:name w:val="General"/>
          <w:gallery w:val="placeholder"/>
        </w:category>
        <w:types>
          <w:type w:val="bbPlcHdr"/>
        </w:types>
        <w:behaviors>
          <w:behavior w:val="content"/>
        </w:behaviors>
        <w:guid w:val="{234EEAEE-86F6-4455-AA9F-9E00714BD7A3}"/>
      </w:docPartPr>
      <w:docPartBody>
        <w:p w:rsidR="00FD2664" w:rsidRDefault="00CD162C" w:rsidP="00CD162C">
          <w:pPr>
            <w:pStyle w:val="5716AA6D051A4535BE5B0714022AE0B928"/>
          </w:pPr>
          <w:r w:rsidRPr="009326DA">
            <w:rPr>
              <w:rStyle w:val="PlaceholderText"/>
            </w:rPr>
            <w:t>45</w:t>
          </w:r>
        </w:p>
      </w:docPartBody>
    </w:docPart>
    <w:docPart>
      <w:docPartPr>
        <w:name w:val="4F1EBFA1583F4A8D90AC2D7F54D5770F"/>
        <w:category>
          <w:name w:val="General"/>
          <w:gallery w:val="placeholder"/>
        </w:category>
        <w:types>
          <w:type w:val="bbPlcHdr"/>
        </w:types>
        <w:behaviors>
          <w:behavior w:val="content"/>
        </w:behaviors>
        <w:guid w:val="{E4E6510E-0C8F-44CB-A9F4-2A2A4069A02B}"/>
      </w:docPartPr>
      <w:docPartBody>
        <w:p w:rsidR="00FD2664" w:rsidRDefault="00CD162C" w:rsidP="00CD162C">
          <w:pPr>
            <w:pStyle w:val="4F1EBFA1583F4A8D90AC2D7F54D5770F28"/>
          </w:pPr>
          <w:r w:rsidRPr="009326DA">
            <w:rPr>
              <w:rStyle w:val="PlaceholderText"/>
            </w:rPr>
            <w:t>2013</w:t>
          </w:r>
        </w:p>
      </w:docPartBody>
    </w:docPart>
    <w:docPart>
      <w:docPartPr>
        <w:name w:val="97875DD7513F4387AD76D76E3EB45F70"/>
        <w:category>
          <w:name w:val="General"/>
          <w:gallery w:val="placeholder"/>
        </w:category>
        <w:types>
          <w:type w:val="bbPlcHdr"/>
        </w:types>
        <w:behaviors>
          <w:behavior w:val="content"/>
        </w:behaviors>
        <w:guid w:val="{B70E4715-5BB1-42A6-8DB5-3247235E7DDF}"/>
      </w:docPartPr>
      <w:docPartBody>
        <w:p w:rsidR="00FD2664" w:rsidRDefault="00CD162C" w:rsidP="00CD162C">
          <w:pPr>
            <w:pStyle w:val="97875DD7513F4387AD76D76E3EB45F7028"/>
          </w:pPr>
          <w:r w:rsidRPr="009326DA">
            <w:rPr>
              <w:rStyle w:val="PlaceholderText"/>
            </w:rPr>
            <w:t>1,000</w:t>
          </w:r>
        </w:p>
      </w:docPartBody>
    </w:docPart>
    <w:docPart>
      <w:docPartPr>
        <w:name w:val="C5F66FA6AABD4AAAB0D98495643B42E2"/>
        <w:category>
          <w:name w:val="General"/>
          <w:gallery w:val="placeholder"/>
        </w:category>
        <w:types>
          <w:type w:val="bbPlcHdr"/>
        </w:types>
        <w:behaviors>
          <w:behavior w:val="content"/>
        </w:behaviors>
        <w:guid w:val="{EB64CA38-2E33-438C-B19B-A95F1817F6FA}"/>
      </w:docPartPr>
      <w:docPartBody>
        <w:p w:rsidR="00FD2664" w:rsidRDefault="00CD162C" w:rsidP="00CD162C">
          <w:pPr>
            <w:pStyle w:val="C5F66FA6AABD4AAAB0D98495643B42E228"/>
          </w:pPr>
          <w:r w:rsidRPr="009326DA">
            <w:rPr>
              <w:rStyle w:val="PlaceholderText"/>
            </w:rPr>
            <w:t>1.0</w:t>
          </w:r>
        </w:p>
      </w:docPartBody>
    </w:docPart>
    <w:docPart>
      <w:docPartPr>
        <w:name w:val="2604471943BB40D5B0439A1744BB3F8F"/>
        <w:category>
          <w:name w:val="General"/>
          <w:gallery w:val="placeholder"/>
        </w:category>
        <w:types>
          <w:type w:val="bbPlcHdr"/>
        </w:types>
        <w:behaviors>
          <w:behavior w:val="content"/>
        </w:behaviors>
        <w:guid w:val="{D4F921D0-35E4-4D78-A03A-D0F89DB522CE}"/>
      </w:docPartPr>
      <w:docPartBody>
        <w:p w:rsidR="00FD2664" w:rsidRDefault="00CD162C" w:rsidP="00CD162C">
          <w:pPr>
            <w:pStyle w:val="2604471943BB40D5B0439A1744BB3F8F27"/>
          </w:pPr>
          <w:r w:rsidRPr="009326DA">
            <w:rPr>
              <w:rStyle w:val="PlaceholderText"/>
            </w:rPr>
            <w:t>2033</w:t>
          </w:r>
        </w:p>
      </w:docPartBody>
    </w:docPart>
    <w:docPart>
      <w:docPartPr>
        <w:name w:val="ED22E7E95B304052B75A3248FB405214"/>
        <w:category>
          <w:name w:val="General"/>
          <w:gallery w:val="placeholder"/>
        </w:category>
        <w:types>
          <w:type w:val="bbPlcHdr"/>
        </w:types>
        <w:behaviors>
          <w:behavior w:val="content"/>
        </w:behaviors>
        <w:guid w:val="{47C134EB-901E-4831-A45B-34846A8A579F}"/>
      </w:docPartPr>
      <w:docPartBody>
        <w:p w:rsidR="00FD2664" w:rsidRDefault="00CD162C" w:rsidP="00CD162C">
          <w:pPr>
            <w:pStyle w:val="ED22E7E95B304052B75A3248FB40521427"/>
          </w:pPr>
          <w:r w:rsidRPr="009326DA">
            <w:rPr>
              <w:rStyle w:val="PlaceholderText"/>
            </w:rPr>
            <w:t>1,200</w:t>
          </w:r>
        </w:p>
      </w:docPartBody>
    </w:docPart>
    <w:docPart>
      <w:docPartPr>
        <w:name w:val="E0365443033B4166AFC933D047AA3065"/>
        <w:category>
          <w:name w:val="General"/>
          <w:gallery w:val="placeholder"/>
        </w:category>
        <w:types>
          <w:type w:val="bbPlcHdr"/>
        </w:types>
        <w:behaviors>
          <w:behavior w:val="content"/>
        </w:behaviors>
        <w:guid w:val="{73B290CA-F1D3-4F96-89B8-5B56E54A06BD}"/>
      </w:docPartPr>
      <w:docPartBody>
        <w:p w:rsidR="00FD2664" w:rsidRDefault="00CD162C" w:rsidP="00CD162C">
          <w:pPr>
            <w:pStyle w:val="E0365443033B4166AFC933D047AA306527"/>
          </w:pPr>
          <w:r w:rsidRPr="009326DA">
            <w:rPr>
              <w:rStyle w:val="PlaceholderText"/>
            </w:rPr>
            <w:t>200</w:t>
          </w:r>
        </w:p>
      </w:docPartBody>
    </w:docPart>
    <w:docPart>
      <w:docPartPr>
        <w:name w:val="05ABB34A802342B19EBF69D65DC7D6F0"/>
        <w:category>
          <w:name w:val="General"/>
          <w:gallery w:val="placeholder"/>
        </w:category>
        <w:types>
          <w:type w:val="bbPlcHdr"/>
        </w:types>
        <w:behaviors>
          <w:behavior w:val="content"/>
        </w:behaviors>
        <w:guid w:val="{80E72B0C-BF93-47A6-9A53-3DC6C46193BF}"/>
      </w:docPartPr>
      <w:docPartBody>
        <w:p w:rsidR="00C6397C" w:rsidRDefault="0020557F" w:rsidP="0020557F">
          <w:pPr>
            <w:pStyle w:val="05ABB34A802342B19EBF69D65DC7D6F0"/>
          </w:pPr>
          <w:r w:rsidRPr="002910B8">
            <w:rPr>
              <w:rStyle w:val="PlaceholderText"/>
            </w:rPr>
            <w:t>Choose an item.</w:t>
          </w:r>
        </w:p>
      </w:docPartBody>
    </w:docPart>
    <w:docPart>
      <w:docPartPr>
        <w:name w:val="1D5D1FE5D48F463C9B8D37DAB4105412"/>
        <w:category>
          <w:name w:val="General"/>
          <w:gallery w:val="placeholder"/>
        </w:category>
        <w:types>
          <w:type w:val="bbPlcHdr"/>
        </w:types>
        <w:behaviors>
          <w:behavior w:val="content"/>
        </w:behaviors>
        <w:guid w:val="{07778C4D-810A-4B02-A3F8-A652E3632AC2}"/>
      </w:docPartPr>
      <w:docPartBody>
        <w:p w:rsidR="00C6397C" w:rsidRDefault="00CD162C" w:rsidP="00CD162C">
          <w:pPr>
            <w:pStyle w:val="1D5D1FE5D48F463C9B8D37DAB410541215"/>
          </w:pPr>
          <w:r w:rsidRPr="009326DA">
            <w:rPr>
              <w:rStyle w:val="PlaceholderText"/>
            </w:rPr>
            <w:t>3</w:t>
          </w:r>
        </w:p>
      </w:docPartBody>
    </w:docPart>
    <w:docPart>
      <w:docPartPr>
        <w:name w:val="26008FE8CC14442EB4B4223BD21A6B48"/>
        <w:category>
          <w:name w:val="General"/>
          <w:gallery w:val="placeholder"/>
        </w:category>
        <w:types>
          <w:type w:val="bbPlcHdr"/>
        </w:types>
        <w:behaviors>
          <w:behavior w:val="content"/>
        </w:behaviors>
        <w:guid w:val="{76305B85-1A70-4C5D-9D6F-5E40538E010B}"/>
      </w:docPartPr>
      <w:docPartBody>
        <w:p w:rsidR="004809E0" w:rsidRDefault="00CD162C" w:rsidP="00CD162C">
          <w:pPr>
            <w:pStyle w:val="26008FE8CC14442EB4B4223BD21A6B486"/>
          </w:pPr>
          <w:r>
            <w:rPr>
              <w:rStyle w:val="PlaceholderText"/>
            </w:rPr>
            <w:t>02050800</w:t>
          </w:r>
        </w:p>
      </w:docPartBody>
    </w:docPart>
    <w:docPart>
      <w:docPartPr>
        <w:name w:val="87ABD93A85ED4446B02F792EBC9C61AD"/>
        <w:category>
          <w:name w:val="General"/>
          <w:gallery w:val="placeholder"/>
        </w:category>
        <w:types>
          <w:type w:val="bbPlcHdr"/>
        </w:types>
        <w:behaviors>
          <w:behavior w:val="content"/>
        </w:behaviors>
        <w:guid w:val="{F0567322-26C9-47AB-A4D9-5E2FF65DDC10}"/>
      </w:docPartPr>
      <w:docPartBody>
        <w:p w:rsidR="006E0232" w:rsidRDefault="0023557E" w:rsidP="0023557E">
          <w:pPr>
            <w:pStyle w:val="87ABD93A85ED4446B02F792EBC9C61AD"/>
          </w:pPr>
          <w:r w:rsidRPr="00AE5B51">
            <w:rPr>
              <w:rStyle w:val="PlaceholderText"/>
            </w:rPr>
            <w:t>[Category]</w:t>
          </w:r>
        </w:p>
      </w:docPartBody>
    </w:docPart>
    <w:docPart>
      <w:docPartPr>
        <w:name w:val="8B5E25BEF5FA47C9B23AA991E2B2C958"/>
        <w:category>
          <w:name w:val="General"/>
          <w:gallery w:val="placeholder"/>
        </w:category>
        <w:types>
          <w:type w:val="bbPlcHdr"/>
        </w:types>
        <w:behaviors>
          <w:behavior w:val="content"/>
        </w:behaviors>
        <w:guid w:val="{FC095114-C9FE-457C-8747-9C01DADABC24}"/>
      </w:docPartPr>
      <w:docPartBody>
        <w:p w:rsidR="006E0232" w:rsidRDefault="0023557E" w:rsidP="0023557E">
          <w:pPr>
            <w:pStyle w:val="8B5E25BEF5FA47C9B23AA991E2B2C958"/>
          </w:pPr>
          <w:r w:rsidRPr="00AE5B51">
            <w:rPr>
              <w:rStyle w:val="PlaceholderText"/>
            </w:rPr>
            <w:t>[Status]</w:t>
          </w:r>
        </w:p>
      </w:docPartBody>
    </w:docPart>
    <w:docPart>
      <w:docPartPr>
        <w:name w:val="92047576FD4D49FF8AF8C32E9ED44848"/>
        <w:category>
          <w:name w:val="General"/>
          <w:gallery w:val="placeholder"/>
        </w:category>
        <w:types>
          <w:type w:val="bbPlcHdr"/>
        </w:types>
        <w:behaviors>
          <w:behavior w:val="content"/>
        </w:behaviors>
        <w:guid w:val="{ED531B87-6E1F-461E-99E0-F562E380A7BC}"/>
      </w:docPartPr>
      <w:docPartBody>
        <w:p w:rsidR="006E0232" w:rsidRDefault="0023557E" w:rsidP="0023557E">
          <w:pPr>
            <w:pStyle w:val="92047576FD4D49FF8AF8C32E9ED44848"/>
          </w:pPr>
          <w:r w:rsidRPr="00AE5B51">
            <w:rPr>
              <w:rStyle w:val="PlaceholderText"/>
            </w:rPr>
            <w:t>[Keywords]</w:t>
          </w:r>
        </w:p>
      </w:docPartBody>
    </w:docPart>
    <w:docPart>
      <w:docPartPr>
        <w:name w:val="800F7A73C71D4BE4BA723CF3B028951B"/>
        <w:category>
          <w:name w:val="General"/>
          <w:gallery w:val="placeholder"/>
        </w:category>
        <w:types>
          <w:type w:val="bbPlcHdr"/>
        </w:types>
        <w:behaviors>
          <w:behavior w:val="content"/>
        </w:behaviors>
        <w:guid w:val="{0D5CA6F4-B080-4362-B72F-7050337678C2}"/>
      </w:docPartPr>
      <w:docPartBody>
        <w:p w:rsidR="006E0232" w:rsidRDefault="0023557E" w:rsidP="0023557E">
          <w:pPr>
            <w:pStyle w:val="800F7A73C71D4BE4BA723CF3B028951B"/>
          </w:pPr>
          <w:r w:rsidRPr="00AE5B51">
            <w:rPr>
              <w:rStyle w:val="PlaceholderText"/>
            </w:rPr>
            <w:t>[Subject]</w:t>
          </w:r>
        </w:p>
      </w:docPartBody>
    </w:docPart>
    <w:docPart>
      <w:docPartPr>
        <w:name w:val="BD293491F764408FBC5E34DB23FA056B"/>
        <w:category>
          <w:name w:val="General"/>
          <w:gallery w:val="placeholder"/>
        </w:category>
        <w:types>
          <w:type w:val="bbPlcHdr"/>
        </w:types>
        <w:behaviors>
          <w:behavior w:val="content"/>
        </w:behaviors>
        <w:guid w:val="{60EE5023-2C7C-450F-A789-1B0343CE5F5B}"/>
      </w:docPartPr>
      <w:docPartBody>
        <w:p w:rsidR="006E0232" w:rsidRDefault="00CD162C" w:rsidP="00CD162C">
          <w:pPr>
            <w:pStyle w:val="BD293491F764408FBC5E34DB23FA056B2"/>
          </w:pPr>
          <w:r w:rsidRPr="00715A63">
            <w:rPr>
              <w:color w:val="A6A6A6" w:themeColor="background1" w:themeShade="A6"/>
              <w:szCs w:val="24"/>
            </w:rPr>
            <w:t>Route 9</w:t>
          </w:r>
        </w:p>
      </w:docPartBody>
    </w:docPart>
    <w:docPart>
      <w:docPartPr>
        <w:name w:val="4060CEDBC18A49FA83D2326CB012DA5A"/>
        <w:category>
          <w:name w:val="General"/>
          <w:gallery w:val="placeholder"/>
        </w:category>
        <w:types>
          <w:type w:val="bbPlcHdr"/>
        </w:types>
        <w:behaviors>
          <w:behavior w:val="content"/>
        </w:behaviors>
        <w:guid w:val="{F52392DC-2938-4CCC-A1EF-82990BDF2803}"/>
      </w:docPartPr>
      <w:docPartBody>
        <w:p w:rsidR="006E0232" w:rsidRDefault="00CD162C" w:rsidP="0023557E">
          <w:pPr>
            <w:pStyle w:val="4060CEDBC18A49FA83D2326CB012DA5A"/>
          </w:pPr>
          <w:r w:rsidRPr="002E1BD3">
            <w:t>Choose an item</w:t>
          </w:r>
        </w:p>
      </w:docPartBody>
    </w:docPart>
    <w:docPart>
      <w:docPartPr>
        <w:name w:val="9F595F8102D5436FA50AA81CD73C4E47"/>
        <w:category>
          <w:name w:val="General"/>
          <w:gallery w:val="placeholder"/>
        </w:category>
        <w:types>
          <w:type w:val="bbPlcHdr"/>
        </w:types>
        <w:behaviors>
          <w:behavior w:val="content"/>
        </w:behaviors>
        <w:guid w:val="{26BF05A4-319A-41BA-B635-933903C15674}"/>
      </w:docPartPr>
      <w:docPartBody>
        <w:p w:rsidR="006E0232" w:rsidRDefault="00CD162C" w:rsidP="00CD162C">
          <w:pPr>
            <w:pStyle w:val="9F595F8102D5436FA50AA81CD73C4E472"/>
          </w:pPr>
          <w:r w:rsidRPr="007C3D30">
            <w:rPr>
              <w:rStyle w:val="PlaceholderText"/>
            </w:rPr>
            <w:t>1936</w:t>
          </w:r>
        </w:p>
      </w:docPartBody>
    </w:docPart>
    <w:docPart>
      <w:docPartPr>
        <w:name w:val="AAF82E4BFDBB4319A749D65BE20C0723"/>
        <w:category>
          <w:name w:val="General"/>
          <w:gallery w:val="placeholder"/>
        </w:category>
        <w:types>
          <w:type w:val="bbPlcHdr"/>
        </w:types>
        <w:behaviors>
          <w:behavior w:val="content"/>
        </w:behaviors>
        <w:guid w:val="{CA003FA4-A0B4-4C44-A13E-4E429E83B135}"/>
      </w:docPartPr>
      <w:docPartBody>
        <w:p w:rsidR="006E0232" w:rsidRDefault="00CD162C" w:rsidP="00CD162C">
          <w:pPr>
            <w:pStyle w:val="AAF82E4BFDBB4319A749D65BE20C07232"/>
          </w:pPr>
          <w:r>
            <w:rPr>
              <w:rStyle w:val="PlaceholderText"/>
            </w:rPr>
            <w:t>60</w:t>
          </w:r>
          <w:r>
            <w:rPr>
              <w:rStyle w:val="PlaceholderText"/>
              <w:rFonts w:cstheme="minorHAnsi"/>
            </w:rPr>
            <w:t>'</w:t>
          </w:r>
          <w:r>
            <w:rPr>
              <w:rStyle w:val="PlaceholderText"/>
            </w:rPr>
            <w:t>-60</w:t>
          </w:r>
          <w:r>
            <w:rPr>
              <w:rStyle w:val="PlaceholderText"/>
              <w:rFonts w:cstheme="minorHAnsi"/>
            </w:rPr>
            <w:t>'</w:t>
          </w:r>
        </w:p>
      </w:docPartBody>
    </w:docPart>
    <w:docPart>
      <w:docPartPr>
        <w:name w:val="ADF136614AF74BC0A63F14E966F80EC1"/>
        <w:category>
          <w:name w:val="General"/>
          <w:gallery w:val="placeholder"/>
        </w:category>
        <w:types>
          <w:type w:val="bbPlcHdr"/>
        </w:types>
        <w:behaviors>
          <w:behavior w:val="content"/>
        </w:behaviors>
        <w:guid w:val="{5657CCCB-5620-4289-9125-4BE3D8B9F332}"/>
      </w:docPartPr>
      <w:docPartBody>
        <w:p w:rsidR="006E0232" w:rsidRDefault="00CD162C" w:rsidP="00CD162C">
          <w:pPr>
            <w:pStyle w:val="ADF136614AF74BC0A63F14E966F80EC12"/>
          </w:pPr>
          <w:r w:rsidRPr="007C3D30">
            <w:rPr>
              <w:rStyle w:val="PlaceholderText"/>
            </w:rPr>
            <w:t>24</w:t>
          </w:r>
          <w:r>
            <w:rPr>
              <w:rStyle w:val="PlaceholderText"/>
              <w:rFonts w:cstheme="minorHAnsi"/>
            </w:rPr>
            <w:t>'</w:t>
          </w:r>
        </w:p>
      </w:docPartBody>
    </w:docPart>
    <w:docPart>
      <w:docPartPr>
        <w:name w:val="FA39920C21BD415B971FA5966216DA0E"/>
        <w:category>
          <w:name w:val="General"/>
          <w:gallery w:val="placeholder"/>
        </w:category>
        <w:types>
          <w:type w:val="bbPlcHdr"/>
        </w:types>
        <w:behaviors>
          <w:behavior w:val="content"/>
        </w:behaviors>
        <w:guid w:val="{4D7DDE78-6713-406C-8AA2-DF720C9160C6}"/>
      </w:docPartPr>
      <w:docPartBody>
        <w:p w:rsidR="006E0232" w:rsidRDefault="0023557E" w:rsidP="0023557E">
          <w:pPr>
            <w:pStyle w:val="FA39920C21BD415B971FA5966216DA0E"/>
          </w:pPr>
          <w:r w:rsidRPr="007C3D30">
            <w:rPr>
              <w:bCs/>
              <w:color w:val="808080"/>
            </w:rPr>
            <w:t>Two-span continuous structure with painted steel beams, composite cast-in-place deck, bituminous wearing surface and membrane waterproofing, and concrete bridge rail</w:t>
          </w:r>
          <w:r w:rsidRPr="0003424E">
            <w:rPr>
              <w:rStyle w:val="PlaceholderText"/>
            </w:rPr>
            <w:t>.</w:t>
          </w:r>
        </w:p>
      </w:docPartBody>
    </w:docPart>
    <w:docPart>
      <w:docPartPr>
        <w:name w:val="A76D9C70B79A4549A73F02223266B820"/>
        <w:category>
          <w:name w:val="General"/>
          <w:gallery w:val="placeholder"/>
        </w:category>
        <w:types>
          <w:type w:val="bbPlcHdr"/>
        </w:types>
        <w:behaviors>
          <w:behavior w:val="content"/>
        </w:behaviors>
        <w:guid w:val="{63D1716F-7EDB-4399-95E4-F32455CA298B}"/>
      </w:docPartPr>
      <w:docPartBody>
        <w:p w:rsidR="006E0232" w:rsidRDefault="0023557E" w:rsidP="0023557E">
          <w:pPr>
            <w:pStyle w:val="A76D9C70B79A4549A73F02223266B820"/>
          </w:pPr>
          <w:r w:rsidRPr="00D235F7">
            <w:rPr>
              <w:rStyle w:val="PlaceholderText"/>
            </w:rPr>
            <w:t>Steel beams are in fair condition with minor section loss along with rusting and extensive failing paint. Concrete deck is in fair condition with some spalling and leakage on the bottom. Wearing surface is in poor condition with extensive cracking and patching. Bridge rail is in very poor condition with much cracking and patching</w:t>
          </w:r>
          <w:r w:rsidRPr="0003424E">
            <w:rPr>
              <w:rStyle w:val="PlaceholderText"/>
            </w:rPr>
            <w:t>.</w:t>
          </w:r>
        </w:p>
      </w:docPartBody>
    </w:docPart>
    <w:docPart>
      <w:docPartPr>
        <w:name w:val="052F38A779E2410EBFC1BB8D4AD4A66A"/>
        <w:category>
          <w:name w:val="General"/>
          <w:gallery w:val="placeholder"/>
        </w:category>
        <w:types>
          <w:type w:val="bbPlcHdr"/>
        </w:types>
        <w:behaviors>
          <w:behavior w:val="content"/>
        </w:behaviors>
        <w:guid w:val="{4F831DDC-0FB4-41A8-8517-6365497C5E1B}"/>
      </w:docPartPr>
      <w:docPartBody>
        <w:p w:rsidR="006E0232" w:rsidRDefault="0023557E" w:rsidP="0023557E">
          <w:pPr>
            <w:pStyle w:val="052F38A779E2410EBFC1BB8D4AD4A66A"/>
          </w:pPr>
          <w:r w:rsidRPr="007C3D30">
            <w:rPr>
              <w:bCs/>
              <w:color w:val="808080"/>
            </w:rPr>
            <w:t>Cracking of bituminous wearing surface. Cracking, spalling, and vehicular damage of concrete bridge rail</w:t>
          </w:r>
          <w:r w:rsidRPr="0003424E">
            <w:rPr>
              <w:rStyle w:val="PlaceholderText"/>
            </w:rPr>
            <w:t>.</w:t>
          </w:r>
        </w:p>
      </w:docPartBody>
    </w:docPart>
    <w:docPart>
      <w:docPartPr>
        <w:name w:val="30979EDDA33748C3BCE59EA521DF8E7C"/>
        <w:category>
          <w:name w:val="General"/>
          <w:gallery w:val="placeholder"/>
        </w:category>
        <w:types>
          <w:type w:val="bbPlcHdr"/>
        </w:types>
        <w:behaviors>
          <w:behavior w:val="content"/>
        </w:behaviors>
        <w:guid w:val="{CEC4465C-070B-4784-9ADE-227F23649D2A}"/>
      </w:docPartPr>
      <w:docPartBody>
        <w:p w:rsidR="006E0232" w:rsidRDefault="0023557E" w:rsidP="0023557E">
          <w:pPr>
            <w:pStyle w:val="30979EDDA33748C3BCE59EA521DF8E7C"/>
          </w:pPr>
          <w:r w:rsidRPr="007C3D30">
            <w:rPr>
              <w:bCs/>
              <w:color w:val="808080"/>
            </w:rPr>
            <w:t>Repeated patching of wearing surface and repair of bridge rail</w:t>
          </w:r>
          <w:r w:rsidRPr="0003424E">
            <w:rPr>
              <w:rStyle w:val="PlaceholderText"/>
            </w:rPr>
            <w:t>.</w:t>
          </w:r>
        </w:p>
      </w:docPartBody>
    </w:docPart>
    <w:docPart>
      <w:docPartPr>
        <w:name w:val="48954F5F49B64B4EAD50F0353B03EE47"/>
        <w:category>
          <w:name w:val="General"/>
          <w:gallery w:val="placeholder"/>
        </w:category>
        <w:types>
          <w:type w:val="bbPlcHdr"/>
        </w:types>
        <w:behaviors>
          <w:behavior w:val="content"/>
        </w:behaviors>
        <w:guid w:val="{F9956C0E-0478-4B8E-B47A-ABD4628836CF}"/>
      </w:docPartPr>
      <w:docPartBody>
        <w:p w:rsidR="006E0232" w:rsidRDefault="0023557E" w:rsidP="0023557E">
          <w:pPr>
            <w:pStyle w:val="48954F5F49B64B4EAD50F0353B03EE47"/>
          </w:pPr>
          <w:r w:rsidRPr="007C3D30">
            <w:rPr>
              <w:bCs/>
              <w:color w:val="808080"/>
            </w:rPr>
            <w:t>A timber covered bridge on granite abutments</w:t>
          </w:r>
          <w:r w:rsidRPr="0003424E">
            <w:rPr>
              <w:rStyle w:val="PlaceholderText"/>
            </w:rPr>
            <w:t>.</w:t>
          </w:r>
        </w:p>
      </w:docPartBody>
    </w:docPart>
    <w:docPart>
      <w:docPartPr>
        <w:name w:val="7C8376D5838747869ED0768801A8D0E0"/>
        <w:category>
          <w:name w:val="General"/>
          <w:gallery w:val="placeholder"/>
        </w:category>
        <w:types>
          <w:type w:val="bbPlcHdr"/>
        </w:types>
        <w:behaviors>
          <w:behavior w:val="content"/>
        </w:behaviors>
        <w:guid w:val="{347D15C3-94BC-4F62-A803-CF9916600EBD}"/>
      </w:docPartPr>
      <w:docPartBody>
        <w:p w:rsidR="006E0232" w:rsidRDefault="0023557E" w:rsidP="0023557E">
          <w:pPr>
            <w:pStyle w:val="7C8376D5838747869ED0768801A8D0E0"/>
          </w:pPr>
          <w:r w:rsidRPr="007C3D30">
            <w:rPr>
              <w:bCs/>
              <w:color w:val="808080"/>
            </w:rPr>
            <w:t>This is a non-historic bridge located in a historic district</w:t>
          </w:r>
          <w:r w:rsidRPr="0003424E">
            <w:rPr>
              <w:rStyle w:val="PlaceholderText"/>
            </w:rPr>
            <w:t>.</w:t>
          </w:r>
        </w:p>
      </w:docPartBody>
    </w:docPart>
    <w:docPart>
      <w:docPartPr>
        <w:name w:val="FD89DF2984C149C1A9C2B139650831CC"/>
        <w:category>
          <w:name w:val="General"/>
          <w:gallery w:val="placeholder"/>
        </w:category>
        <w:types>
          <w:type w:val="bbPlcHdr"/>
        </w:types>
        <w:behaviors>
          <w:behavior w:val="content"/>
        </w:behaviors>
        <w:guid w:val="{0F5C8013-AA3E-41E5-B598-CE12CB96A32A}"/>
      </w:docPartPr>
      <w:docPartBody>
        <w:p w:rsidR="006E0232" w:rsidRDefault="00CD162C" w:rsidP="00CD162C">
          <w:pPr>
            <w:pStyle w:val="FD89DF2984C149C1A9C2B139650831CC2"/>
          </w:pPr>
          <w:r w:rsidRPr="00497F61">
            <w:rPr>
              <w:rStyle w:val="PlaceholderText"/>
            </w:rPr>
            <w:t>Choose an item.</w:t>
          </w:r>
        </w:p>
      </w:docPartBody>
    </w:docPart>
    <w:docPart>
      <w:docPartPr>
        <w:name w:val="80B3CA7919B045DEA1DA4ADEA1C23A3A"/>
        <w:category>
          <w:name w:val="General"/>
          <w:gallery w:val="placeholder"/>
        </w:category>
        <w:types>
          <w:type w:val="bbPlcHdr"/>
        </w:types>
        <w:behaviors>
          <w:behavior w:val="content"/>
        </w:behaviors>
        <w:guid w:val="{5DBD0EA4-6CC0-48DA-97EF-E0A5E714B000}"/>
      </w:docPartPr>
      <w:docPartBody>
        <w:p w:rsidR="006E0232" w:rsidRDefault="0023557E" w:rsidP="0023557E">
          <w:pPr>
            <w:pStyle w:val="80B3CA7919B045DEA1DA4ADEA1C23A3A"/>
          </w:pPr>
          <w:r w:rsidRPr="00136923">
            <w:rPr>
              <w:rStyle w:val="PlaceholderText"/>
            </w:rPr>
            <w:t>Choose an item.</w:t>
          </w:r>
        </w:p>
      </w:docPartBody>
    </w:docPart>
    <w:docPart>
      <w:docPartPr>
        <w:name w:val="C4A2275BEE4E420A9475786271D0324F"/>
        <w:category>
          <w:name w:val="General"/>
          <w:gallery w:val="placeholder"/>
        </w:category>
        <w:types>
          <w:type w:val="bbPlcHdr"/>
        </w:types>
        <w:behaviors>
          <w:behavior w:val="content"/>
        </w:behaviors>
        <w:guid w:val="{CAB91565-8C3E-4D79-97D2-682019F81BC1}"/>
      </w:docPartPr>
      <w:docPartBody>
        <w:p w:rsidR="0015268C" w:rsidRDefault="00456E20" w:rsidP="00456E20">
          <w:pPr>
            <w:pStyle w:val="C4A2275BEE4E420A9475786271D0324F"/>
          </w:pPr>
          <w:r w:rsidRPr="00AE5B51">
            <w:rPr>
              <w:rStyle w:val="PlaceholderText"/>
            </w:rPr>
            <w:t>[Status]</w:t>
          </w:r>
        </w:p>
      </w:docPartBody>
    </w:docPart>
    <w:docPart>
      <w:docPartPr>
        <w:name w:val="B7B5CCC6C7154E3AA776E1A5E0DCC00E"/>
        <w:category>
          <w:name w:val="General"/>
          <w:gallery w:val="placeholder"/>
        </w:category>
        <w:types>
          <w:type w:val="bbPlcHdr"/>
        </w:types>
        <w:behaviors>
          <w:behavior w:val="content"/>
        </w:behaviors>
        <w:guid w:val="{9E27B994-B206-45D3-B79E-720D7A8FD2EA}"/>
      </w:docPartPr>
      <w:docPartBody>
        <w:p w:rsidR="0015268C" w:rsidRDefault="00456E20" w:rsidP="00456E20">
          <w:pPr>
            <w:pStyle w:val="B7B5CCC6C7154E3AA776E1A5E0DCC00E"/>
          </w:pPr>
          <w:r w:rsidRPr="00AE5B51">
            <w:rPr>
              <w:rStyle w:val="PlaceholderText"/>
            </w:rPr>
            <w:t>[Category]</w:t>
          </w:r>
        </w:p>
      </w:docPartBody>
    </w:docPart>
    <w:docPart>
      <w:docPartPr>
        <w:name w:val="4C8A1E2D7613416CADE85E214B69D72A"/>
        <w:category>
          <w:name w:val="General"/>
          <w:gallery w:val="placeholder"/>
        </w:category>
        <w:types>
          <w:type w:val="bbPlcHdr"/>
        </w:types>
        <w:behaviors>
          <w:behavior w:val="content"/>
        </w:behaviors>
        <w:guid w:val="{20C2A721-BC0C-4194-8F07-5386E4439268}"/>
      </w:docPartPr>
      <w:docPartBody>
        <w:p w:rsidR="0015268C" w:rsidRDefault="00456E20" w:rsidP="00456E20">
          <w:pPr>
            <w:pStyle w:val="4C8A1E2D7613416CADE85E214B69D72A"/>
          </w:pPr>
          <w:r w:rsidRPr="00AE5B51">
            <w:rPr>
              <w:rStyle w:val="PlaceholderText"/>
            </w:rPr>
            <w:t>[Keywords]</w:t>
          </w:r>
        </w:p>
      </w:docPartBody>
    </w:docPart>
    <w:docPart>
      <w:docPartPr>
        <w:name w:val="A252083F13894181A3D36AA124214FA3"/>
        <w:category>
          <w:name w:val="General"/>
          <w:gallery w:val="placeholder"/>
        </w:category>
        <w:types>
          <w:type w:val="bbPlcHdr"/>
        </w:types>
        <w:behaviors>
          <w:behavior w:val="content"/>
        </w:behaviors>
        <w:guid w:val="{25AC0750-026E-4CAC-992B-CED120157E9A}"/>
      </w:docPartPr>
      <w:docPartBody>
        <w:p w:rsidR="00D17825" w:rsidRDefault="00CD162C" w:rsidP="00CD162C">
          <w:pPr>
            <w:pStyle w:val="A252083F13894181A3D36AA124214FA31"/>
          </w:pPr>
          <w:r w:rsidRPr="00AE5B51">
            <w:rPr>
              <w:rStyle w:val="PlaceholderText"/>
            </w:rPr>
            <w:t>Click here to enter a date.</w:t>
          </w:r>
        </w:p>
      </w:docPartBody>
    </w:docPart>
    <w:docPart>
      <w:docPartPr>
        <w:name w:val="06332D0256C147E080AEA861C6AEECF9"/>
        <w:category>
          <w:name w:val="General"/>
          <w:gallery w:val="placeholder"/>
        </w:category>
        <w:types>
          <w:type w:val="bbPlcHdr"/>
        </w:types>
        <w:behaviors>
          <w:behavior w:val="content"/>
        </w:behaviors>
        <w:guid w:val="{32712D31-EDF2-4D05-933B-331F07F7DE78}"/>
      </w:docPartPr>
      <w:docPartBody>
        <w:p w:rsidR="00D17825" w:rsidRDefault="00CD162C" w:rsidP="00CD162C">
          <w:pPr>
            <w:pStyle w:val="06332D0256C147E080AEA861C6AEECF91"/>
          </w:pPr>
          <w:r>
            <w:rPr>
              <w:rStyle w:val="PlaceholderText"/>
            </w:rPr>
            <w:t>70’-70’</w:t>
          </w:r>
        </w:p>
      </w:docPartBody>
    </w:docPart>
    <w:docPart>
      <w:docPartPr>
        <w:name w:val="5B7993B2926F41DA9473BDFA216031BD"/>
        <w:category>
          <w:name w:val="General"/>
          <w:gallery w:val="placeholder"/>
        </w:category>
        <w:types>
          <w:type w:val="bbPlcHdr"/>
        </w:types>
        <w:behaviors>
          <w:behavior w:val="content"/>
        </w:behaviors>
        <w:guid w:val="{21748308-A3F1-47BC-B327-655D615905FD}"/>
      </w:docPartPr>
      <w:docPartBody>
        <w:p w:rsidR="00D17825" w:rsidRDefault="00CD162C" w:rsidP="00CD162C">
          <w:pPr>
            <w:pStyle w:val="5B7993B2926F41DA9473BDFA216031BD1"/>
          </w:pPr>
          <w:r>
            <w:rPr>
              <w:rStyle w:val="PlaceholderText"/>
            </w:rPr>
            <w:t>30</w:t>
          </w:r>
        </w:p>
      </w:docPartBody>
    </w:docPart>
    <w:docPart>
      <w:docPartPr>
        <w:name w:val="BC32BE1CBEFB4011BAC98EA98B8EC71D"/>
        <w:category>
          <w:name w:val="General"/>
          <w:gallery w:val="placeholder"/>
        </w:category>
        <w:types>
          <w:type w:val="bbPlcHdr"/>
        </w:types>
        <w:behaviors>
          <w:behavior w:val="content"/>
        </w:behaviors>
        <w:guid w:val="{59E2FBB6-E999-4074-81A2-529924248D5D}"/>
      </w:docPartPr>
      <w:docPartBody>
        <w:p w:rsidR="00D17825" w:rsidRDefault="00CD162C" w:rsidP="00CD162C">
          <w:pPr>
            <w:pStyle w:val="BC32BE1CBEFB4011BAC98EA98B8EC71D1"/>
          </w:pPr>
          <w:r>
            <w:rPr>
              <w:rStyle w:val="PlaceholderText"/>
            </w:rPr>
            <w:t>45</w:t>
          </w:r>
        </w:p>
      </w:docPartBody>
    </w:docPart>
    <w:docPart>
      <w:docPartPr>
        <w:name w:val="F0CC09922958439FBFCCDAFBCC4F7783"/>
        <w:category>
          <w:name w:val="General"/>
          <w:gallery w:val="placeholder"/>
        </w:category>
        <w:types>
          <w:type w:val="bbPlcHdr"/>
        </w:types>
        <w:behaviors>
          <w:behavior w:val="content"/>
        </w:behaviors>
        <w:guid w:val="{96AA860A-382D-46EA-B146-B0F05DDD4EB4}"/>
      </w:docPartPr>
      <w:docPartBody>
        <w:p w:rsidR="00D17825" w:rsidRDefault="00CD162C" w:rsidP="00CD162C">
          <w:pPr>
            <w:pStyle w:val="F0CC09922958439FBFCCDAFBCC4F77831"/>
          </w:pPr>
          <w:r>
            <w:rPr>
              <w:rStyle w:val="PlaceholderText"/>
            </w:rPr>
            <w:t>72</w:t>
          </w:r>
        </w:p>
      </w:docPartBody>
    </w:docPart>
    <w:docPart>
      <w:docPartPr>
        <w:name w:val="B022E0036E59409EA689FA3195BC476B"/>
        <w:category>
          <w:name w:val="General"/>
          <w:gallery w:val="placeholder"/>
        </w:category>
        <w:types>
          <w:type w:val="bbPlcHdr"/>
        </w:types>
        <w:behaviors>
          <w:behavior w:val="content"/>
        </w:behaviors>
        <w:guid w:val="{0416538D-A5B1-4615-A670-0821BC204AF4}"/>
      </w:docPartPr>
      <w:docPartBody>
        <w:p w:rsidR="00D17825" w:rsidRDefault="00CD162C" w:rsidP="00CD162C">
          <w:pPr>
            <w:pStyle w:val="B022E0036E59409EA689FA3195BC476B1"/>
          </w:pPr>
          <w:r>
            <w:rPr>
              <w:rStyle w:val="PlaceholderText"/>
            </w:rPr>
            <w:t>96</w:t>
          </w:r>
        </w:p>
      </w:docPartBody>
    </w:docPart>
    <w:docPart>
      <w:docPartPr>
        <w:name w:val="BA99E7C84E154EF0B278E957F6F66424"/>
        <w:category>
          <w:name w:val="General"/>
          <w:gallery w:val="placeholder"/>
        </w:category>
        <w:types>
          <w:type w:val="bbPlcHdr"/>
        </w:types>
        <w:behaviors>
          <w:behavior w:val="content"/>
        </w:behaviors>
        <w:guid w:val="{11255045-0CE7-4E57-9674-CEDE73925D90}"/>
      </w:docPartPr>
      <w:docPartBody>
        <w:p w:rsidR="004B362D" w:rsidRDefault="00CD162C" w:rsidP="00CD162C">
          <w:pPr>
            <w:pStyle w:val="BA99E7C84E154EF0B278E957F6F664241"/>
          </w:pPr>
          <w:r w:rsidRPr="00F12C5E">
            <w:rPr>
              <w:rStyle w:val="PlaceholderText"/>
            </w:rPr>
            <w:t>Click or tap here to enter text.</w:t>
          </w:r>
        </w:p>
      </w:docPartBody>
    </w:docPart>
    <w:docPart>
      <w:docPartPr>
        <w:name w:val="76F7F384D03F4ADEB90BEC2C30C459A3"/>
        <w:category>
          <w:name w:val="General"/>
          <w:gallery w:val="placeholder"/>
        </w:category>
        <w:types>
          <w:type w:val="bbPlcHdr"/>
        </w:types>
        <w:behaviors>
          <w:behavior w:val="content"/>
        </w:behaviors>
        <w:guid w:val="{FA8158C2-D5A0-476D-9CAA-2CA6BE6AB3E0}"/>
      </w:docPartPr>
      <w:docPartBody>
        <w:p w:rsidR="00564CDF" w:rsidRDefault="00CD162C" w:rsidP="00CD162C">
          <w:pPr>
            <w:pStyle w:val="76F7F384D03F4ADEB90BEC2C30C459A31"/>
          </w:pPr>
          <w:r w:rsidRPr="001B5A22">
            <w:rPr>
              <w:color w:val="808080" w:themeColor="background1" w:themeShade="80"/>
            </w:rPr>
            <w:t>Specify type of agreement</w:t>
          </w:r>
          <w:r>
            <w:rPr>
              <w:color w:val="808080" w:themeColor="background1" w:themeShade="80"/>
            </w:rPr>
            <w:t xml:space="preserve"> if required</w:t>
          </w:r>
        </w:p>
      </w:docPartBody>
    </w:docPart>
    <w:docPart>
      <w:docPartPr>
        <w:name w:val="AED4A757220B49EEA5A482750C744B69"/>
        <w:category>
          <w:name w:val="General"/>
          <w:gallery w:val="placeholder"/>
        </w:category>
        <w:types>
          <w:type w:val="bbPlcHdr"/>
        </w:types>
        <w:behaviors>
          <w:behavior w:val="content"/>
        </w:behaviors>
        <w:guid w:val="{187BA811-1D64-4CB3-9EB8-60F34C828D90}"/>
      </w:docPartPr>
      <w:docPartBody>
        <w:p w:rsidR="00564CDF" w:rsidRDefault="00CD162C" w:rsidP="00CD162C">
          <w:pPr>
            <w:pStyle w:val="AED4A757220B49EEA5A482750C744B691"/>
          </w:pPr>
          <w:r w:rsidRPr="003969A2">
            <w:rPr>
              <w:color w:val="808080" w:themeColor="background1" w:themeShade="80"/>
            </w:rPr>
            <w:t>Name</w:t>
          </w:r>
        </w:p>
      </w:docPartBody>
    </w:docPart>
    <w:docPart>
      <w:docPartPr>
        <w:name w:val="67D1C3DB09284B2F805BCF6A017CB5D8"/>
        <w:category>
          <w:name w:val="General"/>
          <w:gallery w:val="placeholder"/>
        </w:category>
        <w:types>
          <w:type w:val="bbPlcHdr"/>
        </w:types>
        <w:behaviors>
          <w:behavior w:val="content"/>
        </w:behaviors>
        <w:guid w:val="{C5E1B54F-187C-4BD8-B0DE-03710733A31E}"/>
      </w:docPartPr>
      <w:docPartBody>
        <w:p w:rsidR="00564CDF" w:rsidRDefault="00CD162C" w:rsidP="00CD162C">
          <w:pPr>
            <w:pStyle w:val="67D1C3DB09284B2F805BCF6A017CB5D81"/>
          </w:pPr>
          <w:r w:rsidRPr="003969A2">
            <w:rPr>
              <w:color w:val="808080" w:themeColor="background1" w:themeShade="80"/>
            </w:rPr>
            <w:t>ABC</w:t>
          </w:r>
        </w:p>
      </w:docPartBody>
    </w:docPart>
    <w:docPart>
      <w:docPartPr>
        <w:name w:val="FFE68F740AA14C1CA59F2C1328CC99B9"/>
        <w:category>
          <w:name w:val="General"/>
          <w:gallery w:val="placeholder"/>
        </w:category>
        <w:types>
          <w:type w:val="bbPlcHdr"/>
        </w:types>
        <w:behaviors>
          <w:behavior w:val="content"/>
        </w:behaviors>
        <w:guid w:val="{802085DB-991E-4B1A-80E7-32A5F351449C}"/>
      </w:docPartPr>
      <w:docPartBody>
        <w:p w:rsidR="0048783B" w:rsidRDefault="00CD162C" w:rsidP="00CD162C">
          <w:pPr>
            <w:pStyle w:val="FFE68F740AA14C1CA59F2C1328CC99B9"/>
          </w:pPr>
          <w:r>
            <w:rPr>
              <w:rStyle w:val="PlaceholderText"/>
            </w:rPr>
            <w:t>Hydrology Description</w:t>
          </w:r>
        </w:p>
      </w:docPartBody>
    </w:docPart>
    <w:docPart>
      <w:docPartPr>
        <w:name w:val="98EDD60542BE4478B54DFAB160CE2794"/>
        <w:category>
          <w:name w:val="General"/>
          <w:gallery w:val="placeholder"/>
        </w:category>
        <w:types>
          <w:type w:val="bbPlcHdr"/>
        </w:types>
        <w:behaviors>
          <w:behavior w:val="content"/>
        </w:behaviors>
        <w:guid w:val="{B8AEC8BF-5398-4B3A-B046-B6326D28D377}"/>
      </w:docPartPr>
      <w:docPartBody>
        <w:p w:rsidR="0048783B" w:rsidRDefault="00CD162C" w:rsidP="00CD162C">
          <w:pPr>
            <w:pStyle w:val="98EDD60542BE4478B54DFAB160CE2794"/>
          </w:pPr>
          <w:r>
            <w:rPr>
              <w:rStyle w:val="PlaceholderText"/>
            </w:rPr>
            <w:t>326</w:t>
          </w:r>
        </w:p>
      </w:docPartBody>
    </w:docPart>
    <w:docPart>
      <w:docPartPr>
        <w:name w:val="D9D97C1D076543D7B36F28E41B17C925"/>
        <w:category>
          <w:name w:val="General"/>
          <w:gallery w:val="placeholder"/>
        </w:category>
        <w:types>
          <w:type w:val="bbPlcHdr"/>
        </w:types>
        <w:behaviors>
          <w:behavior w:val="content"/>
        </w:behaviors>
        <w:guid w:val="{B6439FD1-77C1-46B8-8AB0-38EB4A6A2021}"/>
      </w:docPartPr>
      <w:docPartBody>
        <w:p w:rsidR="0048783B" w:rsidRDefault="00CD162C" w:rsidP="00CD162C">
          <w:pPr>
            <w:pStyle w:val="D9D97C1D076543D7B36F28E41B17C925"/>
          </w:pPr>
          <w:r>
            <w:rPr>
              <w:rStyle w:val="PlaceholderText"/>
            </w:rPr>
            <w:t>4,100</w:t>
          </w:r>
        </w:p>
      </w:docPartBody>
    </w:docPart>
    <w:docPart>
      <w:docPartPr>
        <w:name w:val="2F9B9546A7D241BE9500C42D183D0818"/>
        <w:category>
          <w:name w:val="General"/>
          <w:gallery w:val="placeholder"/>
        </w:category>
        <w:types>
          <w:type w:val="bbPlcHdr"/>
        </w:types>
        <w:behaviors>
          <w:behavior w:val="content"/>
        </w:behaviors>
        <w:guid w:val="{94BCD0EC-7E8A-4CA3-8407-3C1D47245A8C}"/>
      </w:docPartPr>
      <w:docPartBody>
        <w:p w:rsidR="0048783B" w:rsidRDefault="00CD162C" w:rsidP="00CD162C">
          <w:pPr>
            <w:pStyle w:val="2F9B9546A7D241BE9500C42D183D0818"/>
          </w:pPr>
          <w:r>
            <w:rPr>
              <w:rStyle w:val="PlaceholderText"/>
            </w:rPr>
            <w:t>7,400</w:t>
          </w:r>
        </w:p>
      </w:docPartBody>
    </w:docPart>
    <w:docPart>
      <w:docPartPr>
        <w:name w:val="47ECCCBFC2A74B299F7F3BDA332CB48D"/>
        <w:category>
          <w:name w:val="General"/>
          <w:gallery w:val="placeholder"/>
        </w:category>
        <w:types>
          <w:type w:val="bbPlcHdr"/>
        </w:types>
        <w:behaviors>
          <w:behavior w:val="content"/>
        </w:behaviors>
        <w:guid w:val="{5EFC455E-6E0F-49C3-A07B-3576FF3F1735}"/>
      </w:docPartPr>
      <w:docPartBody>
        <w:p w:rsidR="0048783B" w:rsidRDefault="00CD162C" w:rsidP="00CD162C">
          <w:pPr>
            <w:pStyle w:val="47ECCCBFC2A74B299F7F3BDA332CB48D"/>
          </w:pPr>
          <w:r>
            <w:rPr>
              <w:rStyle w:val="PlaceholderText"/>
            </w:rPr>
            <w:t>12,000</w:t>
          </w:r>
        </w:p>
      </w:docPartBody>
    </w:docPart>
    <w:docPart>
      <w:docPartPr>
        <w:name w:val="3C97C29263274B93B3D175C34552E036"/>
        <w:category>
          <w:name w:val="General"/>
          <w:gallery w:val="placeholder"/>
        </w:category>
        <w:types>
          <w:type w:val="bbPlcHdr"/>
        </w:types>
        <w:behaviors>
          <w:behavior w:val="content"/>
        </w:behaviors>
        <w:guid w:val="{5BF41428-7D3C-4AB4-A85A-1F1E3C500937}"/>
      </w:docPartPr>
      <w:docPartBody>
        <w:p w:rsidR="0048783B" w:rsidRDefault="00CD162C" w:rsidP="00CD162C">
          <w:pPr>
            <w:pStyle w:val="3C97C29263274B93B3D175C34552E036"/>
          </w:pPr>
          <w:r>
            <w:rPr>
              <w:rStyle w:val="PlaceholderText"/>
            </w:rPr>
            <w:t>14,300</w:t>
          </w:r>
        </w:p>
      </w:docPartBody>
    </w:docPart>
    <w:docPart>
      <w:docPartPr>
        <w:name w:val="CE685A0CB5D342F1A171626FCE853A9B"/>
        <w:category>
          <w:name w:val="General"/>
          <w:gallery w:val="placeholder"/>
        </w:category>
        <w:types>
          <w:type w:val="bbPlcHdr"/>
        </w:types>
        <w:behaviors>
          <w:behavior w:val="content"/>
        </w:behaviors>
        <w:guid w:val="{E20EE8D1-4F07-4D99-94CB-77182C76D102}"/>
      </w:docPartPr>
      <w:docPartBody>
        <w:p w:rsidR="0048783B" w:rsidRDefault="00CD162C" w:rsidP="00CD162C">
          <w:pPr>
            <w:pStyle w:val="CE685A0CB5D342F1A171626FCE853A9B"/>
          </w:pPr>
          <w:r>
            <w:rPr>
              <w:rStyle w:val="PlaceholderText"/>
            </w:rPr>
            <w:t>21,100</w:t>
          </w:r>
        </w:p>
      </w:docPartBody>
    </w:docPart>
    <w:docPart>
      <w:docPartPr>
        <w:name w:val="6EB3849023F3452699D8DC10EDAA7DA3"/>
        <w:category>
          <w:name w:val="General"/>
          <w:gallery w:val="placeholder"/>
        </w:category>
        <w:types>
          <w:type w:val="bbPlcHdr"/>
        </w:types>
        <w:behaviors>
          <w:behavior w:val="content"/>
        </w:behaviors>
        <w:guid w:val="{F5BAA0F2-DAB6-4898-B220-94E75B759BF0}"/>
      </w:docPartPr>
      <w:docPartBody>
        <w:p w:rsidR="0048783B" w:rsidRDefault="00CD162C" w:rsidP="00CD162C">
          <w:pPr>
            <w:pStyle w:val="6EB3849023F3452699D8DC10EDAA7DA3"/>
          </w:pPr>
          <w:r w:rsidRPr="00AE5B51">
            <w:rPr>
              <w:rStyle w:val="PlaceholderText"/>
            </w:rPr>
            <w:t>Click here to enter a date.</w:t>
          </w:r>
        </w:p>
      </w:docPartBody>
    </w:docPart>
    <w:docPart>
      <w:docPartPr>
        <w:name w:val="5FC161372ACA44B2BB50A5888F4C4022"/>
        <w:category>
          <w:name w:val="General"/>
          <w:gallery w:val="placeholder"/>
        </w:category>
        <w:types>
          <w:type w:val="bbPlcHdr"/>
        </w:types>
        <w:behaviors>
          <w:behavior w:val="content"/>
        </w:behaviors>
        <w:guid w:val="{70AE83E7-734B-4622-8094-4EB9BF938315}"/>
      </w:docPartPr>
      <w:docPartBody>
        <w:p w:rsidR="0048783B" w:rsidRDefault="00CD162C" w:rsidP="00CD162C">
          <w:pPr>
            <w:pStyle w:val="5FC161372ACA44B2BB50A5888F4C4022"/>
          </w:pPr>
          <w:r>
            <w:rPr>
              <w:rStyle w:val="PlaceholderText"/>
            </w:rPr>
            <w:t>Hydraulic Description</w:t>
          </w:r>
        </w:p>
      </w:docPartBody>
    </w:docPart>
    <w:docPart>
      <w:docPartPr>
        <w:name w:val="D2FC738795B14E2F9945B237780F39A2"/>
        <w:category>
          <w:name w:val="General"/>
          <w:gallery w:val="placeholder"/>
        </w:category>
        <w:types>
          <w:type w:val="bbPlcHdr"/>
        </w:types>
        <w:behaviors>
          <w:behavior w:val="content"/>
        </w:behaviors>
        <w:guid w:val="{1C7CA8DF-27E3-42D8-9DDE-6D6883CF7037}"/>
      </w:docPartPr>
      <w:docPartBody>
        <w:p w:rsidR="0048783B" w:rsidRDefault="00CD162C" w:rsidP="00CD162C">
          <w:pPr>
            <w:pStyle w:val="D2FC738795B14E2F9945B237780F39A2"/>
          </w:pPr>
          <w:r w:rsidRPr="009262C1">
            <w:rPr>
              <w:rStyle w:val="PlaceholderText"/>
              <w:rFonts w:cstheme="minorHAnsi"/>
            </w:rPr>
            <w:t>Click here to enter a date.</w:t>
          </w:r>
        </w:p>
      </w:docPartBody>
    </w:docPart>
    <w:docPart>
      <w:docPartPr>
        <w:name w:val="C8B87FBF4DFA4F41968D350A1EC66326"/>
        <w:category>
          <w:name w:val="General"/>
          <w:gallery w:val="placeholder"/>
        </w:category>
        <w:types>
          <w:type w:val="bbPlcHdr"/>
        </w:types>
        <w:behaviors>
          <w:behavior w:val="content"/>
        </w:behaviors>
        <w:guid w:val="{390B4F9B-38D1-4CDF-BFD2-77293F6855A4}"/>
      </w:docPartPr>
      <w:docPartBody>
        <w:p w:rsidR="0048783B" w:rsidRDefault="0048783B" w:rsidP="0048783B">
          <w:pPr>
            <w:pStyle w:val="C8B87FBF4DFA4F41968D350A1EC66326"/>
          </w:pPr>
          <w:r>
            <w:rPr>
              <w:rStyle w:val="PlaceholderText"/>
            </w:rPr>
            <w:t>Hydraulic Description</w:t>
          </w:r>
        </w:p>
      </w:docPartBody>
    </w:docPart>
    <w:docPart>
      <w:docPartPr>
        <w:name w:val="72400AEC8CC5447A9BA921B6A934F5B8"/>
        <w:category>
          <w:name w:val="General"/>
          <w:gallery w:val="placeholder"/>
        </w:category>
        <w:types>
          <w:type w:val="bbPlcHdr"/>
        </w:types>
        <w:behaviors>
          <w:behavior w:val="content"/>
        </w:behaviors>
        <w:guid w:val="{1BF6C6CE-EED3-4CAA-A45F-AAFBE0CE84BA}"/>
      </w:docPartPr>
      <w:docPartBody>
        <w:p w:rsidR="0048783B" w:rsidRDefault="0048783B" w:rsidP="0048783B">
          <w:pPr>
            <w:pStyle w:val="72400AEC8CC5447A9BA921B6A934F5B8"/>
          </w:pPr>
          <w:r w:rsidRPr="009512B8">
            <w:rPr>
              <w:rStyle w:val="PlaceholderText"/>
            </w:rPr>
            <w:t>Click or tap here to enter text.</w:t>
          </w:r>
        </w:p>
      </w:docPartBody>
    </w:docPart>
    <w:docPart>
      <w:docPartPr>
        <w:name w:val="D200707C047D4225B4B27787E2B4B63A"/>
        <w:category>
          <w:name w:val="General"/>
          <w:gallery w:val="placeholder"/>
        </w:category>
        <w:types>
          <w:type w:val="bbPlcHdr"/>
        </w:types>
        <w:behaviors>
          <w:behavior w:val="content"/>
        </w:behaviors>
        <w:guid w:val="{112AD9BC-43C7-4A4B-9544-060E40B183C7}"/>
      </w:docPartPr>
      <w:docPartBody>
        <w:p w:rsidR="0048783B" w:rsidRDefault="0048783B" w:rsidP="0048783B">
          <w:pPr>
            <w:pStyle w:val="D200707C047D4225B4B27787E2B4B63A"/>
          </w:pPr>
          <w:r>
            <w:rPr>
              <w:rStyle w:val="PlaceholderText"/>
            </w:rPr>
            <w:t>D</w:t>
          </w:r>
          <w:r w:rsidRPr="009512B8">
            <w:rPr>
              <w:rStyle w:val="PlaceholderText"/>
            </w:rPr>
            <w:t>ate</w:t>
          </w:r>
        </w:p>
      </w:docPartBody>
    </w:docPart>
    <w:docPart>
      <w:docPartPr>
        <w:name w:val="93B04EA5277E45A3B41AD85488779CFD"/>
        <w:category>
          <w:name w:val="General"/>
          <w:gallery w:val="placeholder"/>
        </w:category>
        <w:types>
          <w:type w:val="bbPlcHdr"/>
        </w:types>
        <w:behaviors>
          <w:behavior w:val="content"/>
        </w:behaviors>
        <w:guid w:val="{FA85626A-F1F5-4820-A75D-B03C351B400D}"/>
      </w:docPartPr>
      <w:docPartBody>
        <w:p w:rsidR="0048783B" w:rsidRDefault="0048783B" w:rsidP="0048783B">
          <w:pPr>
            <w:pStyle w:val="93B04EA5277E45A3B41AD85488779CFD"/>
          </w:pPr>
          <w:r w:rsidRPr="009512B8">
            <w:rPr>
              <w:rStyle w:val="PlaceholderText"/>
            </w:rPr>
            <w:t>Click or tap here to enter text.</w:t>
          </w:r>
        </w:p>
      </w:docPartBody>
    </w:docPart>
    <w:docPart>
      <w:docPartPr>
        <w:name w:val="72C1440CE3CA4BD2A7F92BE36F579944"/>
        <w:category>
          <w:name w:val="General"/>
          <w:gallery w:val="placeholder"/>
        </w:category>
        <w:types>
          <w:type w:val="bbPlcHdr"/>
        </w:types>
        <w:behaviors>
          <w:behavior w:val="content"/>
        </w:behaviors>
        <w:guid w:val="{254F9560-4EDB-4B91-B70F-5A0CC7EFDEBE}"/>
      </w:docPartPr>
      <w:docPartBody>
        <w:p w:rsidR="0048783B" w:rsidRDefault="0048783B" w:rsidP="0048783B">
          <w:pPr>
            <w:pStyle w:val="72C1440CE3CA4BD2A7F92BE36F579944"/>
          </w:pPr>
          <w:r w:rsidRPr="009512B8">
            <w:rPr>
              <w:rStyle w:val="PlaceholderText"/>
            </w:rPr>
            <w:t>Choose an item.</w:t>
          </w:r>
        </w:p>
      </w:docPartBody>
    </w:docPart>
    <w:docPart>
      <w:docPartPr>
        <w:name w:val="D54E87A283814522ADD1D95B759A1AF7"/>
        <w:category>
          <w:name w:val="General"/>
          <w:gallery w:val="placeholder"/>
        </w:category>
        <w:types>
          <w:type w:val="bbPlcHdr"/>
        </w:types>
        <w:behaviors>
          <w:behavior w:val="content"/>
        </w:behaviors>
        <w:guid w:val="{F3486950-47AB-4896-9CD7-9CB962FE424E}"/>
      </w:docPartPr>
      <w:docPartBody>
        <w:p w:rsidR="0048783B" w:rsidRDefault="0048783B" w:rsidP="0048783B">
          <w:pPr>
            <w:pStyle w:val="D54E87A283814522ADD1D95B759A1AF7"/>
          </w:pPr>
          <w:r w:rsidRPr="009512B8">
            <w:rPr>
              <w:rStyle w:val="PlaceholderText"/>
            </w:rPr>
            <w:t>Click or tap here to enter text.</w:t>
          </w:r>
        </w:p>
      </w:docPartBody>
    </w:docPart>
    <w:docPart>
      <w:docPartPr>
        <w:name w:val="A10AF666C0F54ECCBC00B8D26F413097"/>
        <w:category>
          <w:name w:val="General"/>
          <w:gallery w:val="placeholder"/>
        </w:category>
        <w:types>
          <w:type w:val="bbPlcHdr"/>
        </w:types>
        <w:behaviors>
          <w:behavior w:val="content"/>
        </w:behaviors>
        <w:guid w:val="{602B4196-5003-40BA-9A6E-5BE7898345C7}"/>
      </w:docPartPr>
      <w:docPartBody>
        <w:p w:rsidR="0048783B" w:rsidRDefault="0048783B" w:rsidP="0048783B">
          <w:pPr>
            <w:pStyle w:val="A10AF666C0F54ECCBC00B8D26F413097"/>
          </w:pPr>
          <w:r w:rsidRPr="009512B8">
            <w:rPr>
              <w:rStyle w:val="PlaceholderText"/>
            </w:rPr>
            <w:t>Click or tap here to enter text.</w:t>
          </w:r>
        </w:p>
      </w:docPartBody>
    </w:docPart>
    <w:docPart>
      <w:docPartPr>
        <w:name w:val="9324256CE58C4DC7B6E651551B173227"/>
        <w:category>
          <w:name w:val="General"/>
          <w:gallery w:val="placeholder"/>
        </w:category>
        <w:types>
          <w:type w:val="bbPlcHdr"/>
        </w:types>
        <w:behaviors>
          <w:behavior w:val="content"/>
        </w:behaviors>
        <w:guid w:val="{B2984260-65E4-4429-8CAF-FDD723799E45}"/>
      </w:docPartPr>
      <w:docPartBody>
        <w:p w:rsidR="0048783B" w:rsidRDefault="0048783B" w:rsidP="0048783B">
          <w:pPr>
            <w:pStyle w:val="9324256CE58C4DC7B6E651551B173227"/>
          </w:pPr>
          <w:r w:rsidRPr="009512B8">
            <w:rPr>
              <w:rStyle w:val="PlaceholderText"/>
            </w:rPr>
            <w:t>Click or tap here to enter text.</w:t>
          </w:r>
        </w:p>
      </w:docPartBody>
    </w:docPart>
    <w:docPart>
      <w:docPartPr>
        <w:name w:val="C43708CF00BE448FAFCA1DB1F53B88C7"/>
        <w:category>
          <w:name w:val="General"/>
          <w:gallery w:val="placeholder"/>
        </w:category>
        <w:types>
          <w:type w:val="bbPlcHdr"/>
        </w:types>
        <w:behaviors>
          <w:behavior w:val="content"/>
        </w:behaviors>
        <w:guid w:val="{07925D5F-5E90-478F-85F9-F3D47CA7638B}"/>
      </w:docPartPr>
      <w:docPartBody>
        <w:p w:rsidR="0048783B" w:rsidRDefault="0048783B" w:rsidP="0048783B">
          <w:pPr>
            <w:pStyle w:val="C43708CF00BE448FAFCA1DB1F53B88C7"/>
          </w:pPr>
          <w:r w:rsidRPr="009512B8">
            <w:rPr>
              <w:rStyle w:val="PlaceholderText"/>
            </w:rPr>
            <w:t>Click or tap here to enter text.</w:t>
          </w:r>
        </w:p>
      </w:docPartBody>
    </w:docPart>
    <w:docPart>
      <w:docPartPr>
        <w:name w:val="7E21BDB845FB46309E54F39504BD889F"/>
        <w:category>
          <w:name w:val="General"/>
          <w:gallery w:val="placeholder"/>
        </w:category>
        <w:types>
          <w:type w:val="bbPlcHdr"/>
        </w:types>
        <w:behaviors>
          <w:behavior w:val="content"/>
        </w:behaviors>
        <w:guid w:val="{A77D7EA8-669A-46A8-93BF-BDC90D8DF594}"/>
      </w:docPartPr>
      <w:docPartBody>
        <w:p w:rsidR="0048783B" w:rsidRDefault="0048783B" w:rsidP="0048783B">
          <w:pPr>
            <w:pStyle w:val="7E21BDB845FB46309E54F39504BD889F"/>
          </w:pPr>
          <w:r w:rsidRPr="009512B8">
            <w:rPr>
              <w:rStyle w:val="PlaceholderText"/>
            </w:rPr>
            <w:t>Click or tap here to enter text.</w:t>
          </w:r>
        </w:p>
      </w:docPartBody>
    </w:docPart>
    <w:docPart>
      <w:docPartPr>
        <w:name w:val="BFBCDF97056E4F58BD9B32F745B6E08D"/>
        <w:category>
          <w:name w:val="General"/>
          <w:gallery w:val="placeholder"/>
        </w:category>
        <w:types>
          <w:type w:val="bbPlcHdr"/>
        </w:types>
        <w:behaviors>
          <w:behavior w:val="content"/>
        </w:behaviors>
        <w:guid w:val="{46728117-869A-476B-AC79-164678B92856}"/>
      </w:docPartPr>
      <w:docPartBody>
        <w:p w:rsidR="0048783B" w:rsidRDefault="0048783B" w:rsidP="0048783B">
          <w:pPr>
            <w:pStyle w:val="BFBCDF97056E4F58BD9B32F745B6E08D"/>
          </w:pPr>
          <w:r>
            <w:rPr>
              <w:rStyle w:val="PlaceholderText"/>
            </w:rPr>
            <w:t>Fill in or N/A</w:t>
          </w:r>
        </w:p>
      </w:docPartBody>
    </w:docPart>
    <w:docPart>
      <w:docPartPr>
        <w:name w:val="D76880C61EFB4B358AA1D0DF13ABF157"/>
        <w:category>
          <w:name w:val="General"/>
          <w:gallery w:val="placeholder"/>
        </w:category>
        <w:types>
          <w:type w:val="bbPlcHdr"/>
        </w:types>
        <w:behaviors>
          <w:behavior w:val="content"/>
        </w:behaviors>
        <w:guid w:val="{E9094D29-6768-464C-9A43-FD3EE01F16B1}"/>
      </w:docPartPr>
      <w:docPartBody>
        <w:p w:rsidR="0048783B" w:rsidRDefault="0048783B" w:rsidP="0048783B">
          <w:pPr>
            <w:pStyle w:val="D76880C61EFB4B358AA1D0DF13ABF157"/>
          </w:pPr>
          <w:r>
            <w:rPr>
              <w:rStyle w:val="PlaceholderText"/>
            </w:rPr>
            <w:t>Fill in or N/A</w:t>
          </w:r>
        </w:p>
      </w:docPartBody>
    </w:docPart>
    <w:docPart>
      <w:docPartPr>
        <w:name w:val="996A4A08C6AD4084AF65D960969DB3AB"/>
        <w:category>
          <w:name w:val="General"/>
          <w:gallery w:val="placeholder"/>
        </w:category>
        <w:types>
          <w:type w:val="bbPlcHdr"/>
        </w:types>
        <w:behaviors>
          <w:behavior w:val="content"/>
        </w:behaviors>
        <w:guid w:val="{51BC8C74-89B7-466E-A890-4523DB15D404}"/>
      </w:docPartPr>
      <w:docPartBody>
        <w:p w:rsidR="0048783B" w:rsidRDefault="0048783B" w:rsidP="0048783B">
          <w:pPr>
            <w:pStyle w:val="996A4A08C6AD4084AF65D960969DB3AB"/>
          </w:pPr>
          <w:r>
            <w:rPr>
              <w:rStyle w:val="PlaceholderText"/>
            </w:rPr>
            <w:t>Fill in or N/A</w:t>
          </w:r>
        </w:p>
      </w:docPartBody>
    </w:docPart>
    <w:docPart>
      <w:docPartPr>
        <w:name w:val="F0E9473998B344019BA09A9C1FD1A6CE"/>
        <w:category>
          <w:name w:val="General"/>
          <w:gallery w:val="placeholder"/>
        </w:category>
        <w:types>
          <w:type w:val="bbPlcHdr"/>
        </w:types>
        <w:behaviors>
          <w:behavior w:val="content"/>
        </w:behaviors>
        <w:guid w:val="{3EFB6838-86C2-49F9-B7DB-DBD2B0BDFC40}"/>
      </w:docPartPr>
      <w:docPartBody>
        <w:p w:rsidR="0048783B" w:rsidRDefault="0048783B" w:rsidP="0048783B">
          <w:pPr>
            <w:pStyle w:val="F0E9473998B344019BA09A9C1FD1A6CE"/>
          </w:pPr>
          <w:r w:rsidRPr="009512B8">
            <w:rPr>
              <w:rStyle w:val="PlaceholderText"/>
            </w:rPr>
            <w:t>Click or tap here to enter text.</w:t>
          </w:r>
        </w:p>
      </w:docPartBody>
    </w:docPart>
    <w:docPart>
      <w:docPartPr>
        <w:name w:val="9269B9A4C6464486884C2F7849458150"/>
        <w:category>
          <w:name w:val="General"/>
          <w:gallery w:val="placeholder"/>
        </w:category>
        <w:types>
          <w:type w:val="bbPlcHdr"/>
        </w:types>
        <w:behaviors>
          <w:behavior w:val="content"/>
        </w:behaviors>
        <w:guid w:val="{634B9E15-BC68-4EE2-91A7-06E090BAB520}"/>
      </w:docPartPr>
      <w:docPartBody>
        <w:p w:rsidR="0048783B" w:rsidRDefault="0048783B" w:rsidP="0048783B">
          <w:pPr>
            <w:pStyle w:val="9269B9A4C6464486884C2F7849458150"/>
          </w:pPr>
          <w:r>
            <w:rPr>
              <w:rStyle w:val="PlaceholderText"/>
            </w:rPr>
            <w:t>Fill in or N/A</w:t>
          </w:r>
        </w:p>
      </w:docPartBody>
    </w:docPart>
    <w:docPart>
      <w:docPartPr>
        <w:name w:val="75950F50CE0849F2B8CC57DD484D6F47"/>
        <w:category>
          <w:name w:val="General"/>
          <w:gallery w:val="placeholder"/>
        </w:category>
        <w:types>
          <w:type w:val="bbPlcHdr"/>
        </w:types>
        <w:behaviors>
          <w:behavior w:val="content"/>
        </w:behaviors>
        <w:guid w:val="{A30DE2C2-8C53-499F-A97F-BB85E86789FF}"/>
      </w:docPartPr>
      <w:docPartBody>
        <w:p w:rsidR="0048783B" w:rsidRDefault="0048783B" w:rsidP="0048783B">
          <w:pPr>
            <w:pStyle w:val="75950F50CE0849F2B8CC57DD484D6F47"/>
          </w:pPr>
          <w:r>
            <w:rPr>
              <w:rStyle w:val="PlaceholderText"/>
            </w:rPr>
            <w:t>Fill in or N/A</w:t>
          </w:r>
        </w:p>
      </w:docPartBody>
    </w:docPart>
    <w:docPart>
      <w:docPartPr>
        <w:name w:val="7F463F3F4D474EDC91481B96392FD983"/>
        <w:category>
          <w:name w:val="General"/>
          <w:gallery w:val="placeholder"/>
        </w:category>
        <w:types>
          <w:type w:val="bbPlcHdr"/>
        </w:types>
        <w:behaviors>
          <w:behavior w:val="content"/>
        </w:behaviors>
        <w:guid w:val="{5830C278-04DB-4B01-9332-EDC7CCACE71F}"/>
      </w:docPartPr>
      <w:docPartBody>
        <w:p w:rsidR="0048783B" w:rsidRDefault="0048783B" w:rsidP="0048783B">
          <w:pPr>
            <w:pStyle w:val="7F463F3F4D474EDC91481B96392FD983"/>
          </w:pPr>
          <w:r>
            <w:rPr>
              <w:rStyle w:val="PlaceholderText"/>
            </w:rPr>
            <w:t>Fill in or N/A</w:t>
          </w:r>
        </w:p>
      </w:docPartBody>
    </w:docPart>
    <w:docPart>
      <w:docPartPr>
        <w:name w:val="9F4E92CFB4404259AE40D8B85D837620"/>
        <w:category>
          <w:name w:val="General"/>
          <w:gallery w:val="placeholder"/>
        </w:category>
        <w:types>
          <w:type w:val="bbPlcHdr"/>
        </w:types>
        <w:behaviors>
          <w:behavior w:val="content"/>
        </w:behaviors>
        <w:guid w:val="{5AFBAB8C-B21D-4D6A-9C97-DDF30B4E41A7}"/>
      </w:docPartPr>
      <w:docPartBody>
        <w:p w:rsidR="0048783B" w:rsidRDefault="0048783B" w:rsidP="0048783B">
          <w:pPr>
            <w:pStyle w:val="9F4E92CFB4404259AE40D8B85D837620"/>
          </w:pPr>
          <w:r w:rsidRPr="009512B8">
            <w:rPr>
              <w:rStyle w:val="PlaceholderText"/>
            </w:rPr>
            <w:t>Click or tap here to enter text.</w:t>
          </w:r>
        </w:p>
      </w:docPartBody>
    </w:docPart>
    <w:docPart>
      <w:docPartPr>
        <w:name w:val="1240901D851B4087A49C4221787F2270"/>
        <w:category>
          <w:name w:val="General"/>
          <w:gallery w:val="placeholder"/>
        </w:category>
        <w:types>
          <w:type w:val="bbPlcHdr"/>
        </w:types>
        <w:behaviors>
          <w:behavior w:val="content"/>
        </w:behaviors>
        <w:guid w:val="{13DFEEF8-7AE1-4D0C-9132-6BE7542F8454}"/>
      </w:docPartPr>
      <w:docPartBody>
        <w:p w:rsidR="0048783B" w:rsidRDefault="0048783B" w:rsidP="0048783B">
          <w:pPr>
            <w:pStyle w:val="1240901D851B4087A49C4221787F2270"/>
          </w:pPr>
          <w:r w:rsidRPr="009512B8">
            <w:rPr>
              <w:rStyle w:val="PlaceholderText"/>
            </w:rPr>
            <w:t>Click or tap here to enter text.</w:t>
          </w:r>
        </w:p>
      </w:docPartBody>
    </w:docPart>
    <w:docPart>
      <w:docPartPr>
        <w:name w:val="799C1B102CCF4AC5822D15DF5639155B"/>
        <w:category>
          <w:name w:val="General"/>
          <w:gallery w:val="placeholder"/>
        </w:category>
        <w:types>
          <w:type w:val="bbPlcHdr"/>
        </w:types>
        <w:behaviors>
          <w:behavior w:val="content"/>
        </w:behaviors>
        <w:guid w:val="{D3D8E3CF-36C4-43CE-9FB4-A0699A72F288}"/>
      </w:docPartPr>
      <w:docPartBody>
        <w:p w:rsidR="0048783B" w:rsidRDefault="0048783B" w:rsidP="0048783B">
          <w:pPr>
            <w:pStyle w:val="799C1B102CCF4AC5822D15DF5639155B"/>
          </w:pPr>
          <w:r>
            <w:rPr>
              <w:rStyle w:val="PlaceholderText"/>
            </w:rPr>
            <w:t>Hydrology Description</w:t>
          </w:r>
        </w:p>
      </w:docPartBody>
    </w:docPart>
    <w:docPart>
      <w:docPartPr>
        <w:name w:val="463E26EE088443BE985FEB83ED3A2037"/>
        <w:category>
          <w:name w:val="General"/>
          <w:gallery w:val="placeholder"/>
        </w:category>
        <w:types>
          <w:type w:val="bbPlcHdr"/>
        </w:types>
        <w:behaviors>
          <w:behavior w:val="content"/>
        </w:behaviors>
        <w:guid w:val="{123EBD66-458F-4112-AF7B-A4005F96DA94}"/>
      </w:docPartPr>
      <w:docPartBody>
        <w:p w:rsidR="00BB20CE" w:rsidRDefault="00BB20CE" w:rsidP="00BB20CE">
          <w:pPr>
            <w:pStyle w:val="463E26EE088443BE985FEB83ED3A2037"/>
          </w:pPr>
          <w:r w:rsidRPr="007C3D30">
            <w:rPr>
              <w:rStyle w:val="PlaceholderText"/>
            </w:rPr>
            <w:t>40</w:t>
          </w:r>
        </w:p>
      </w:docPartBody>
    </w:docPart>
    <w:docPart>
      <w:docPartPr>
        <w:name w:val="476CB0E66B1341DCA04DBAC8CBED0862"/>
        <w:category>
          <w:name w:val="General"/>
          <w:gallery w:val="placeholder"/>
        </w:category>
        <w:types>
          <w:type w:val="bbPlcHdr"/>
        </w:types>
        <w:behaviors>
          <w:behavior w:val="content"/>
        </w:behaviors>
        <w:guid w:val="{B7EE6FC3-5F3E-42B1-A803-EA231F35CDAC}"/>
      </w:docPartPr>
      <w:docPartBody>
        <w:p w:rsidR="00BB20CE" w:rsidRDefault="00BB20CE" w:rsidP="00BB20CE">
          <w:pPr>
            <w:pStyle w:val="476CB0E66B1341DCA04DBAC8CBED0862"/>
          </w:pPr>
          <w:r w:rsidRPr="007C3D30">
            <w:rPr>
              <w:rStyle w:val="PlaceholderText"/>
            </w:rPr>
            <w:t>30</w:t>
          </w:r>
        </w:p>
      </w:docPartBody>
    </w:docPart>
    <w:docPart>
      <w:docPartPr>
        <w:name w:val="7B07C1FC672641C199672E4ECAEE995D"/>
        <w:category>
          <w:name w:val="General"/>
          <w:gallery w:val="placeholder"/>
        </w:category>
        <w:types>
          <w:type w:val="bbPlcHdr"/>
        </w:types>
        <w:behaviors>
          <w:behavior w:val="content"/>
        </w:behaviors>
        <w:guid w:val="{A2A94C5D-7503-426C-B0F2-28B21D771A42}"/>
      </w:docPartPr>
      <w:docPartBody>
        <w:p w:rsidR="00BB20CE" w:rsidRDefault="00BB20CE" w:rsidP="00BB20CE">
          <w:pPr>
            <w:pStyle w:val="7B07C1FC672641C199672E4ECAEE995D"/>
          </w:pPr>
          <w:r>
            <w:rPr>
              <w:rStyle w:val="PlaceholderText"/>
            </w:rPr>
            <w:t>1.00</w:t>
          </w:r>
        </w:p>
      </w:docPartBody>
    </w:docPart>
    <w:docPart>
      <w:docPartPr>
        <w:name w:val="9F3E0124A3C648288A66492E6B8DAFAA"/>
        <w:category>
          <w:name w:val="General"/>
          <w:gallery w:val="placeholder"/>
        </w:category>
        <w:types>
          <w:type w:val="bbPlcHdr"/>
        </w:types>
        <w:behaviors>
          <w:behavior w:val="content"/>
        </w:behaviors>
        <w:guid w:val="{07BC58AA-8E9F-45A4-9A99-CC013CCBC3B8}"/>
      </w:docPartPr>
      <w:docPartBody>
        <w:p w:rsidR="00BB20CE" w:rsidRDefault="00BB20CE" w:rsidP="00BB20CE">
          <w:pPr>
            <w:pStyle w:val="9F3E0124A3C648288A66492E6B8DAFAA"/>
          </w:pPr>
          <w:r>
            <w:rPr>
              <w:rStyle w:val="PlaceholderText"/>
            </w:rPr>
            <w:t>1.00</w:t>
          </w:r>
        </w:p>
      </w:docPartBody>
    </w:docPart>
    <w:docPart>
      <w:docPartPr>
        <w:name w:val="5BBEB415C3324200B0B1573EE6525F61"/>
        <w:category>
          <w:name w:val="General"/>
          <w:gallery w:val="placeholder"/>
        </w:category>
        <w:types>
          <w:type w:val="bbPlcHdr"/>
        </w:types>
        <w:behaviors>
          <w:behavior w:val="content"/>
        </w:behaviors>
        <w:guid w:val="{527E3E24-C83A-45E5-BD50-70DA25446BF1}"/>
      </w:docPartPr>
      <w:docPartBody>
        <w:p w:rsidR="00BB20CE" w:rsidRDefault="00BB20CE" w:rsidP="00BB20CE">
          <w:pPr>
            <w:pStyle w:val="5BBEB415C3324200B0B1573EE6525F61"/>
          </w:pPr>
          <w:r>
            <w:rPr>
              <w:rStyle w:val="PlaceholderText"/>
            </w:rPr>
            <w:t>1</w:t>
          </w:r>
        </w:p>
      </w:docPartBody>
    </w:docPart>
    <w:docPart>
      <w:docPartPr>
        <w:name w:val="782BA0CCC31144F5977ECDF4A3827564"/>
        <w:category>
          <w:name w:val="General"/>
          <w:gallery w:val="placeholder"/>
        </w:category>
        <w:types>
          <w:type w:val="bbPlcHdr"/>
        </w:types>
        <w:behaviors>
          <w:behavior w:val="content"/>
        </w:behaviors>
        <w:guid w:val="{C6DE6DD8-CD1A-4D27-B74E-8F174B2360C1}"/>
      </w:docPartPr>
      <w:docPartBody>
        <w:p w:rsidR="00BB20CE" w:rsidRDefault="00BB20CE" w:rsidP="00BB20CE">
          <w:pPr>
            <w:pStyle w:val="782BA0CCC31144F5977ECDF4A3827564"/>
          </w:pPr>
          <w:r w:rsidRPr="007C3D30">
            <w:rPr>
              <w:rStyle w:val="PlaceholderText"/>
            </w:rPr>
            <w:t>40</w:t>
          </w:r>
        </w:p>
      </w:docPartBody>
    </w:docPart>
    <w:docPart>
      <w:docPartPr>
        <w:name w:val="260B4FE63A78466FBB7AB2627D6A262E"/>
        <w:category>
          <w:name w:val="General"/>
          <w:gallery w:val="placeholder"/>
        </w:category>
        <w:types>
          <w:type w:val="bbPlcHdr"/>
        </w:types>
        <w:behaviors>
          <w:behavior w:val="content"/>
        </w:behaviors>
        <w:guid w:val="{F2C9DE5E-3380-4DCB-B846-0F5B6D274109}"/>
      </w:docPartPr>
      <w:docPartBody>
        <w:p w:rsidR="00BB20CE" w:rsidRDefault="00BB20CE" w:rsidP="00BB20CE">
          <w:pPr>
            <w:pStyle w:val="260B4FE63A78466FBB7AB2627D6A262E"/>
          </w:pPr>
          <w:r>
            <w:rPr>
              <w:rStyle w:val="PlaceholderText"/>
            </w:rPr>
            <w:t>1.00</w:t>
          </w:r>
        </w:p>
      </w:docPartBody>
    </w:docPart>
    <w:docPart>
      <w:docPartPr>
        <w:name w:val="051EEBC4C920456082C33E0BEF801CD3"/>
        <w:category>
          <w:name w:val="General"/>
          <w:gallery w:val="placeholder"/>
        </w:category>
        <w:types>
          <w:type w:val="bbPlcHdr"/>
        </w:types>
        <w:behaviors>
          <w:behavior w:val="content"/>
        </w:behaviors>
        <w:guid w:val="{253F637F-05E8-4DF8-9DE0-03D8A73A4004}"/>
      </w:docPartPr>
      <w:docPartBody>
        <w:p w:rsidR="00BB20CE" w:rsidRDefault="00BB20CE" w:rsidP="00BB20CE">
          <w:pPr>
            <w:pStyle w:val="051EEBC4C920456082C33E0BEF801CD3"/>
          </w:pPr>
          <w:r>
            <w:rPr>
              <w:rStyle w:val="PlaceholderText"/>
            </w:rPr>
            <w:t>Interior floor beam in flexure</w:t>
          </w:r>
        </w:p>
      </w:docPartBody>
    </w:docPart>
    <w:docPart>
      <w:docPartPr>
        <w:name w:val="F8BF16671ED94415A4167FF34F151FDA"/>
        <w:category>
          <w:name w:val="General"/>
          <w:gallery w:val="placeholder"/>
        </w:category>
        <w:types>
          <w:type w:val="bbPlcHdr"/>
        </w:types>
        <w:behaviors>
          <w:behavior w:val="content"/>
        </w:behaviors>
        <w:guid w:val="{597148EC-4109-4C16-887B-C3931FAFEC60}"/>
      </w:docPartPr>
      <w:docPartBody>
        <w:p w:rsidR="00BB20CE" w:rsidRDefault="00BB20CE" w:rsidP="00BB20CE">
          <w:pPr>
            <w:pStyle w:val="F8BF16671ED94415A4167FF34F151FDA"/>
          </w:pPr>
          <w:r>
            <w:rPr>
              <w:rStyle w:val="PlaceholderText"/>
            </w:rPr>
            <w:t>F</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2C2C1F"/>
    <w:multiLevelType w:val="hybridMultilevel"/>
    <w:tmpl w:val="A4F02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78384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1BAB"/>
    <w:rsid w:val="0000215A"/>
    <w:rsid w:val="000963A0"/>
    <w:rsid w:val="000A7AB7"/>
    <w:rsid w:val="0015268C"/>
    <w:rsid w:val="001E2277"/>
    <w:rsid w:val="0020557F"/>
    <w:rsid w:val="0023557E"/>
    <w:rsid w:val="00291C82"/>
    <w:rsid w:val="00331F63"/>
    <w:rsid w:val="00357D65"/>
    <w:rsid w:val="00386D2A"/>
    <w:rsid w:val="003C1F66"/>
    <w:rsid w:val="003C4700"/>
    <w:rsid w:val="003C52B3"/>
    <w:rsid w:val="00437FAC"/>
    <w:rsid w:val="00456E20"/>
    <w:rsid w:val="004809E0"/>
    <w:rsid w:val="00483E2E"/>
    <w:rsid w:val="0048783B"/>
    <w:rsid w:val="004B362D"/>
    <w:rsid w:val="004C3D88"/>
    <w:rsid w:val="004D50CC"/>
    <w:rsid w:val="004E4A88"/>
    <w:rsid w:val="00500A9C"/>
    <w:rsid w:val="00501BAB"/>
    <w:rsid w:val="00524045"/>
    <w:rsid w:val="00557B81"/>
    <w:rsid w:val="00564CDF"/>
    <w:rsid w:val="005733BD"/>
    <w:rsid w:val="005842B1"/>
    <w:rsid w:val="00593C4D"/>
    <w:rsid w:val="00644C0E"/>
    <w:rsid w:val="00656772"/>
    <w:rsid w:val="0066018A"/>
    <w:rsid w:val="00690A6D"/>
    <w:rsid w:val="00696009"/>
    <w:rsid w:val="006A4709"/>
    <w:rsid w:val="006E0232"/>
    <w:rsid w:val="00720ED5"/>
    <w:rsid w:val="007F0E10"/>
    <w:rsid w:val="008263A9"/>
    <w:rsid w:val="008E780D"/>
    <w:rsid w:val="00915E7E"/>
    <w:rsid w:val="0093592D"/>
    <w:rsid w:val="00972AEF"/>
    <w:rsid w:val="00B53E6B"/>
    <w:rsid w:val="00B8223F"/>
    <w:rsid w:val="00B91177"/>
    <w:rsid w:val="00BA4A84"/>
    <w:rsid w:val="00BB20CE"/>
    <w:rsid w:val="00BB6A4F"/>
    <w:rsid w:val="00BF6B80"/>
    <w:rsid w:val="00C01E88"/>
    <w:rsid w:val="00C6397C"/>
    <w:rsid w:val="00C74B5D"/>
    <w:rsid w:val="00CA689C"/>
    <w:rsid w:val="00CC6B00"/>
    <w:rsid w:val="00CD162C"/>
    <w:rsid w:val="00D17825"/>
    <w:rsid w:val="00D537AA"/>
    <w:rsid w:val="00D7150D"/>
    <w:rsid w:val="00DC0917"/>
    <w:rsid w:val="00DC522D"/>
    <w:rsid w:val="00DD2168"/>
    <w:rsid w:val="00DD5F1C"/>
    <w:rsid w:val="00DE69A8"/>
    <w:rsid w:val="00E31DB4"/>
    <w:rsid w:val="00E4238A"/>
    <w:rsid w:val="00E82EE9"/>
    <w:rsid w:val="00F137D1"/>
    <w:rsid w:val="00F60558"/>
    <w:rsid w:val="00F70218"/>
    <w:rsid w:val="00FA3423"/>
    <w:rsid w:val="00FD1212"/>
    <w:rsid w:val="00FD2664"/>
    <w:rsid w:val="00FD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D2664"/>
    <w:pPr>
      <w:keepNext/>
      <w:keepLines/>
      <w:spacing w:before="200" w:after="0"/>
      <w:outlineLvl w:val="1"/>
    </w:pPr>
    <w:rPr>
      <w:rFonts w:eastAsiaTheme="majorEastAsia" w:cstheme="majorBidi"/>
      <w:b/>
      <w:bCs/>
      <w:caps/>
      <w:color w:val="E97132" w:themeColor="accent2"/>
      <w:sz w:val="24"/>
      <w:szCs w:val="26"/>
    </w:rPr>
  </w:style>
  <w:style w:type="paragraph" w:styleId="Heading4">
    <w:name w:val="heading 4"/>
    <w:basedOn w:val="Normal"/>
    <w:next w:val="Normal"/>
    <w:link w:val="Heading4Char"/>
    <w:uiPriority w:val="9"/>
    <w:unhideWhenUsed/>
    <w:qFormat/>
    <w:rsid w:val="00FD2664"/>
    <w:pPr>
      <w:keepNext/>
      <w:keepLines/>
      <w:spacing w:before="200" w:after="0"/>
      <w:ind w:firstLine="720"/>
      <w:outlineLvl w:val="3"/>
    </w:pPr>
    <w:rPr>
      <w:rFonts w:asciiTheme="majorHAnsi" w:eastAsiaTheme="majorEastAsia" w:hAnsiTheme="majorHAnsi" w:cstheme="majorBidi"/>
      <w:bCs/>
      <w:i/>
      <w:iCs/>
      <w:color w:val="A02B93" w:themeColor="accent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20CE"/>
    <w:rPr>
      <w:color w:val="808080"/>
    </w:rPr>
  </w:style>
  <w:style w:type="paragraph" w:customStyle="1" w:styleId="C8B87FBF4DFA4F41968D350A1EC66326">
    <w:name w:val="C8B87FBF4DFA4F41968D350A1EC66326"/>
    <w:rsid w:val="0048783B"/>
    <w:pPr>
      <w:spacing w:after="160" w:line="278" w:lineRule="auto"/>
    </w:pPr>
    <w:rPr>
      <w:kern w:val="2"/>
      <w:sz w:val="24"/>
      <w:szCs w:val="24"/>
      <w14:ligatures w14:val="standardContextual"/>
    </w:rPr>
  </w:style>
  <w:style w:type="paragraph" w:customStyle="1" w:styleId="72400AEC8CC5447A9BA921B6A934F5B8">
    <w:name w:val="72400AEC8CC5447A9BA921B6A934F5B8"/>
    <w:rsid w:val="0048783B"/>
    <w:pPr>
      <w:spacing w:after="160" w:line="278" w:lineRule="auto"/>
    </w:pPr>
    <w:rPr>
      <w:kern w:val="2"/>
      <w:sz w:val="24"/>
      <w:szCs w:val="24"/>
      <w14:ligatures w14:val="standardContextual"/>
    </w:rPr>
  </w:style>
  <w:style w:type="paragraph" w:customStyle="1" w:styleId="D200707C047D4225B4B27787E2B4B63A">
    <w:name w:val="D200707C047D4225B4B27787E2B4B63A"/>
    <w:rsid w:val="0048783B"/>
    <w:pPr>
      <w:spacing w:after="160" w:line="278" w:lineRule="auto"/>
    </w:pPr>
    <w:rPr>
      <w:kern w:val="2"/>
      <w:sz w:val="24"/>
      <w:szCs w:val="24"/>
      <w14:ligatures w14:val="standardContextual"/>
    </w:rPr>
  </w:style>
  <w:style w:type="paragraph" w:customStyle="1" w:styleId="93B04EA5277E45A3B41AD85488779CFD">
    <w:name w:val="93B04EA5277E45A3B41AD85488779CFD"/>
    <w:rsid w:val="0048783B"/>
    <w:pPr>
      <w:spacing w:after="160" w:line="278" w:lineRule="auto"/>
    </w:pPr>
    <w:rPr>
      <w:kern w:val="2"/>
      <w:sz w:val="24"/>
      <w:szCs w:val="24"/>
      <w14:ligatures w14:val="standardContextual"/>
    </w:rPr>
  </w:style>
  <w:style w:type="paragraph" w:customStyle="1" w:styleId="72C1440CE3CA4BD2A7F92BE36F579944">
    <w:name w:val="72C1440CE3CA4BD2A7F92BE36F579944"/>
    <w:rsid w:val="0048783B"/>
    <w:pPr>
      <w:spacing w:after="160" w:line="278" w:lineRule="auto"/>
    </w:pPr>
    <w:rPr>
      <w:kern w:val="2"/>
      <w:sz w:val="24"/>
      <w:szCs w:val="24"/>
      <w14:ligatures w14:val="standardContextual"/>
    </w:rPr>
  </w:style>
  <w:style w:type="paragraph" w:customStyle="1" w:styleId="D54E87A283814522ADD1D95B759A1AF7">
    <w:name w:val="D54E87A283814522ADD1D95B759A1AF7"/>
    <w:rsid w:val="0048783B"/>
    <w:pPr>
      <w:spacing w:after="160" w:line="278" w:lineRule="auto"/>
    </w:pPr>
    <w:rPr>
      <w:kern w:val="2"/>
      <w:sz w:val="24"/>
      <w:szCs w:val="24"/>
      <w14:ligatures w14:val="standardContextual"/>
    </w:rPr>
  </w:style>
  <w:style w:type="paragraph" w:customStyle="1" w:styleId="A10AF666C0F54ECCBC00B8D26F413097">
    <w:name w:val="A10AF666C0F54ECCBC00B8D26F413097"/>
    <w:rsid w:val="0048783B"/>
    <w:pPr>
      <w:spacing w:after="160" w:line="278" w:lineRule="auto"/>
    </w:pPr>
    <w:rPr>
      <w:kern w:val="2"/>
      <w:sz w:val="24"/>
      <w:szCs w:val="24"/>
      <w14:ligatures w14:val="standardContextual"/>
    </w:rPr>
  </w:style>
  <w:style w:type="paragraph" w:customStyle="1" w:styleId="9324256CE58C4DC7B6E651551B173227">
    <w:name w:val="9324256CE58C4DC7B6E651551B173227"/>
    <w:rsid w:val="0048783B"/>
    <w:pPr>
      <w:spacing w:after="160" w:line="278" w:lineRule="auto"/>
    </w:pPr>
    <w:rPr>
      <w:kern w:val="2"/>
      <w:sz w:val="24"/>
      <w:szCs w:val="24"/>
      <w14:ligatures w14:val="standardContextual"/>
    </w:rPr>
  </w:style>
  <w:style w:type="paragraph" w:customStyle="1" w:styleId="C43708CF00BE448FAFCA1DB1F53B88C7">
    <w:name w:val="C43708CF00BE448FAFCA1DB1F53B88C7"/>
    <w:rsid w:val="0048783B"/>
    <w:pPr>
      <w:spacing w:after="160" w:line="278" w:lineRule="auto"/>
    </w:pPr>
    <w:rPr>
      <w:kern w:val="2"/>
      <w:sz w:val="24"/>
      <w:szCs w:val="24"/>
      <w14:ligatures w14:val="standardContextual"/>
    </w:rPr>
  </w:style>
  <w:style w:type="paragraph" w:customStyle="1" w:styleId="782863DB68494CEF9CEC64F0505516D7">
    <w:name w:val="782863DB68494CEF9CEC64F0505516D7"/>
    <w:rsid w:val="00B8223F"/>
  </w:style>
  <w:style w:type="paragraph" w:customStyle="1" w:styleId="7E21BDB845FB46309E54F39504BD889F">
    <w:name w:val="7E21BDB845FB46309E54F39504BD889F"/>
    <w:rsid w:val="0048783B"/>
    <w:pPr>
      <w:spacing w:after="160" w:line="278" w:lineRule="auto"/>
    </w:pPr>
    <w:rPr>
      <w:kern w:val="2"/>
      <w:sz w:val="24"/>
      <w:szCs w:val="24"/>
      <w14:ligatures w14:val="standardContextual"/>
    </w:rPr>
  </w:style>
  <w:style w:type="paragraph" w:customStyle="1" w:styleId="BFBCDF97056E4F58BD9B32F745B6E08D">
    <w:name w:val="BFBCDF97056E4F58BD9B32F745B6E08D"/>
    <w:rsid w:val="0048783B"/>
    <w:pPr>
      <w:spacing w:after="160" w:line="278" w:lineRule="auto"/>
    </w:pPr>
    <w:rPr>
      <w:kern w:val="2"/>
      <w:sz w:val="24"/>
      <w:szCs w:val="24"/>
      <w14:ligatures w14:val="standardContextual"/>
    </w:rPr>
  </w:style>
  <w:style w:type="paragraph" w:customStyle="1" w:styleId="DDA218238468446380515BB62B13DBB7">
    <w:name w:val="DDA218238468446380515BB62B13DBB7"/>
    <w:rsid w:val="00B8223F"/>
  </w:style>
  <w:style w:type="paragraph" w:customStyle="1" w:styleId="D76880C61EFB4B358AA1D0DF13ABF157">
    <w:name w:val="D76880C61EFB4B358AA1D0DF13ABF157"/>
    <w:rsid w:val="0048783B"/>
    <w:pPr>
      <w:spacing w:after="160" w:line="278" w:lineRule="auto"/>
    </w:pPr>
    <w:rPr>
      <w:kern w:val="2"/>
      <w:sz w:val="24"/>
      <w:szCs w:val="24"/>
      <w14:ligatures w14:val="standardContextual"/>
    </w:rPr>
  </w:style>
  <w:style w:type="paragraph" w:customStyle="1" w:styleId="996A4A08C6AD4084AF65D960969DB3AB">
    <w:name w:val="996A4A08C6AD4084AF65D960969DB3AB"/>
    <w:rsid w:val="0048783B"/>
    <w:pPr>
      <w:spacing w:after="160" w:line="278" w:lineRule="auto"/>
    </w:pPr>
    <w:rPr>
      <w:kern w:val="2"/>
      <w:sz w:val="24"/>
      <w:szCs w:val="24"/>
      <w14:ligatures w14:val="standardContextual"/>
    </w:rPr>
  </w:style>
  <w:style w:type="paragraph" w:customStyle="1" w:styleId="F0E9473998B344019BA09A9C1FD1A6CE">
    <w:name w:val="F0E9473998B344019BA09A9C1FD1A6CE"/>
    <w:rsid w:val="0048783B"/>
    <w:pPr>
      <w:spacing w:after="160" w:line="278" w:lineRule="auto"/>
    </w:pPr>
    <w:rPr>
      <w:kern w:val="2"/>
      <w:sz w:val="24"/>
      <w:szCs w:val="24"/>
      <w14:ligatures w14:val="standardContextual"/>
    </w:rPr>
  </w:style>
  <w:style w:type="paragraph" w:customStyle="1" w:styleId="9269B9A4C6464486884C2F7849458150">
    <w:name w:val="9269B9A4C6464486884C2F7849458150"/>
    <w:rsid w:val="0048783B"/>
    <w:pPr>
      <w:spacing w:after="160" w:line="278" w:lineRule="auto"/>
    </w:pPr>
    <w:rPr>
      <w:kern w:val="2"/>
      <w:sz w:val="24"/>
      <w:szCs w:val="24"/>
      <w14:ligatures w14:val="standardContextual"/>
    </w:rPr>
  </w:style>
  <w:style w:type="paragraph" w:customStyle="1" w:styleId="75950F50CE0849F2B8CC57DD484D6F47">
    <w:name w:val="75950F50CE0849F2B8CC57DD484D6F47"/>
    <w:rsid w:val="0048783B"/>
    <w:pPr>
      <w:spacing w:after="160" w:line="278" w:lineRule="auto"/>
    </w:pPr>
    <w:rPr>
      <w:kern w:val="2"/>
      <w:sz w:val="24"/>
      <w:szCs w:val="24"/>
      <w14:ligatures w14:val="standardContextual"/>
    </w:rPr>
  </w:style>
  <w:style w:type="paragraph" w:customStyle="1" w:styleId="7F463F3F4D474EDC91481B96392FD983">
    <w:name w:val="7F463F3F4D474EDC91481B96392FD983"/>
    <w:rsid w:val="0048783B"/>
    <w:pPr>
      <w:spacing w:after="160" w:line="278" w:lineRule="auto"/>
    </w:pPr>
    <w:rPr>
      <w:kern w:val="2"/>
      <w:sz w:val="24"/>
      <w:szCs w:val="24"/>
      <w14:ligatures w14:val="standardContextual"/>
    </w:rPr>
  </w:style>
  <w:style w:type="paragraph" w:customStyle="1" w:styleId="9F4E92CFB4404259AE40D8B85D837620">
    <w:name w:val="9F4E92CFB4404259AE40D8B85D837620"/>
    <w:rsid w:val="0048783B"/>
    <w:pPr>
      <w:spacing w:after="160" w:line="278" w:lineRule="auto"/>
    </w:pPr>
    <w:rPr>
      <w:kern w:val="2"/>
      <w:sz w:val="24"/>
      <w:szCs w:val="24"/>
      <w14:ligatures w14:val="standardContextual"/>
    </w:rPr>
  </w:style>
  <w:style w:type="paragraph" w:customStyle="1" w:styleId="1240901D851B4087A49C4221787F2270">
    <w:name w:val="1240901D851B4087A49C4221787F2270"/>
    <w:rsid w:val="0048783B"/>
    <w:pPr>
      <w:spacing w:after="160" w:line="278" w:lineRule="auto"/>
    </w:pPr>
    <w:rPr>
      <w:kern w:val="2"/>
      <w:sz w:val="24"/>
      <w:szCs w:val="24"/>
      <w14:ligatures w14:val="standardContextual"/>
    </w:rPr>
  </w:style>
  <w:style w:type="paragraph" w:customStyle="1" w:styleId="799C1B102CCF4AC5822D15DF5639155B">
    <w:name w:val="799C1B102CCF4AC5822D15DF5639155B"/>
    <w:rsid w:val="0048783B"/>
    <w:pPr>
      <w:spacing w:after="160" w:line="278" w:lineRule="auto"/>
    </w:pPr>
    <w:rPr>
      <w:kern w:val="2"/>
      <w:sz w:val="24"/>
      <w:szCs w:val="24"/>
      <w14:ligatures w14:val="standardContextual"/>
    </w:rPr>
  </w:style>
  <w:style w:type="paragraph" w:customStyle="1" w:styleId="B08A0D7E384247ADBF90963EC2B33A6114">
    <w:name w:val="B08A0D7E384247ADBF90963EC2B33A6114"/>
    <w:rsid w:val="00B8223F"/>
    <w:rPr>
      <w:rFonts w:eastAsiaTheme="minorHAnsi"/>
      <w:color w:val="A02B93" w:themeColor="accent5"/>
      <w:sz w:val="24"/>
    </w:rPr>
  </w:style>
  <w:style w:type="paragraph" w:customStyle="1" w:styleId="51384283C51A4F8292E0E00553ABA07114">
    <w:name w:val="51384283C51A4F8292E0E00553ABA07114"/>
    <w:rsid w:val="00B8223F"/>
    <w:rPr>
      <w:rFonts w:eastAsiaTheme="minorHAnsi"/>
      <w:color w:val="A02B93" w:themeColor="accent5"/>
      <w:sz w:val="24"/>
    </w:rPr>
  </w:style>
  <w:style w:type="character" w:customStyle="1" w:styleId="Heading2Char">
    <w:name w:val="Heading 2 Char"/>
    <w:basedOn w:val="DefaultParagraphFont"/>
    <w:link w:val="Heading2"/>
    <w:uiPriority w:val="9"/>
    <w:rsid w:val="00FD2664"/>
    <w:rPr>
      <w:rFonts w:eastAsiaTheme="majorEastAsia" w:cstheme="majorBidi"/>
      <w:b/>
      <w:bCs/>
      <w:caps/>
      <w:color w:val="E97132" w:themeColor="accent2"/>
      <w:sz w:val="24"/>
      <w:szCs w:val="26"/>
    </w:rPr>
  </w:style>
  <w:style w:type="character" w:customStyle="1" w:styleId="Heading4Char">
    <w:name w:val="Heading 4 Char"/>
    <w:basedOn w:val="DefaultParagraphFont"/>
    <w:link w:val="Heading4"/>
    <w:uiPriority w:val="9"/>
    <w:rsid w:val="00FD2664"/>
    <w:rPr>
      <w:rFonts w:asciiTheme="majorHAnsi" w:eastAsiaTheme="majorEastAsia" w:hAnsiTheme="majorHAnsi" w:cstheme="majorBidi"/>
      <w:bCs/>
      <w:i/>
      <w:iCs/>
      <w:color w:val="A02B93" w:themeColor="accent5"/>
      <w:sz w:val="24"/>
    </w:rPr>
  </w:style>
  <w:style w:type="paragraph" w:styleId="ListParagraph">
    <w:name w:val="List Paragraph"/>
    <w:basedOn w:val="Normal"/>
    <w:uiPriority w:val="34"/>
    <w:qFormat/>
    <w:rsid w:val="00FD2664"/>
    <w:pPr>
      <w:ind w:left="720" w:firstLine="720"/>
      <w:contextualSpacing/>
    </w:pPr>
    <w:rPr>
      <w:rFonts w:eastAsiaTheme="minorHAnsi"/>
      <w:color w:val="A02B93" w:themeColor="accent5"/>
      <w:sz w:val="24"/>
    </w:rPr>
  </w:style>
  <w:style w:type="paragraph" w:customStyle="1" w:styleId="05ABB34A802342B19EBF69D65DC7D6F0">
    <w:name w:val="05ABB34A802342B19EBF69D65DC7D6F0"/>
    <w:rsid w:val="0020557F"/>
  </w:style>
  <w:style w:type="paragraph" w:customStyle="1" w:styleId="A5D11FA59346407AA5C27009859F881032">
    <w:name w:val="A5D11FA59346407AA5C27009859F881032"/>
    <w:rsid w:val="00CA689C"/>
    <w:rPr>
      <w:rFonts w:eastAsiaTheme="minorHAnsi"/>
      <w:color w:val="A02B93" w:themeColor="accent5"/>
      <w:sz w:val="24"/>
    </w:rPr>
  </w:style>
  <w:style w:type="paragraph" w:customStyle="1" w:styleId="5664C8D386EC40809C29179552F03C7F33">
    <w:name w:val="5664C8D386EC40809C29179552F03C7F33"/>
    <w:rsid w:val="00CA689C"/>
    <w:rPr>
      <w:rFonts w:eastAsiaTheme="minorHAnsi"/>
      <w:color w:val="A02B93" w:themeColor="accent5"/>
      <w:sz w:val="24"/>
    </w:rPr>
  </w:style>
  <w:style w:type="paragraph" w:customStyle="1" w:styleId="87ABD93A85ED4446B02F792EBC9C61AD">
    <w:name w:val="87ABD93A85ED4446B02F792EBC9C61AD"/>
    <w:rsid w:val="0023557E"/>
  </w:style>
  <w:style w:type="paragraph" w:customStyle="1" w:styleId="8B5E25BEF5FA47C9B23AA991E2B2C958">
    <w:name w:val="8B5E25BEF5FA47C9B23AA991E2B2C958"/>
    <w:rsid w:val="0023557E"/>
  </w:style>
  <w:style w:type="paragraph" w:customStyle="1" w:styleId="92047576FD4D49FF8AF8C32E9ED44848">
    <w:name w:val="92047576FD4D49FF8AF8C32E9ED44848"/>
    <w:rsid w:val="0023557E"/>
  </w:style>
  <w:style w:type="paragraph" w:customStyle="1" w:styleId="800F7A73C71D4BE4BA723CF3B028951B">
    <w:name w:val="800F7A73C71D4BE4BA723CF3B028951B"/>
    <w:rsid w:val="0023557E"/>
  </w:style>
  <w:style w:type="paragraph" w:customStyle="1" w:styleId="4060CEDBC18A49FA83D2326CB012DA5A">
    <w:name w:val="4060CEDBC18A49FA83D2326CB012DA5A"/>
    <w:rsid w:val="0023557E"/>
  </w:style>
  <w:style w:type="paragraph" w:customStyle="1" w:styleId="FA39920C21BD415B971FA5966216DA0E">
    <w:name w:val="FA39920C21BD415B971FA5966216DA0E"/>
    <w:rsid w:val="0023557E"/>
  </w:style>
  <w:style w:type="paragraph" w:customStyle="1" w:styleId="A76D9C70B79A4549A73F02223266B820">
    <w:name w:val="A76D9C70B79A4549A73F02223266B820"/>
    <w:rsid w:val="0023557E"/>
  </w:style>
  <w:style w:type="paragraph" w:customStyle="1" w:styleId="052F38A779E2410EBFC1BB8D4AD4A66A">
    <w:name w:val="052F38A779E2410EBFC1BB8D4AD4A66A"/>
    <w:rsid w:val="0023557E"/>
  </w:style>
  <w:style w:type="paragraph" w:customStyle="1" w:styleId="30979EDDA33748C3BCE59EA521DF8E7C">
    <w:name w:val="30979EDDA33748C3BCE59EA521DF8E7C"/>
    <w:rsid w:val="0023557E"/>
  </w:style>
  <w:style w:type="paragraph" w:customStyle="1" w:styleId="48954F5F49B64B4EAD50F0353B03EE47">
    <w:name w:val="48954F5F49B64B4EAD50F0353B03EE47"/>
    <w:rsid w:val="0023557E"/>
  </w:style>
  <w:style w:type="paragraph" w:customStyle="1" w:styleId="7C8376D5838747869ED0768801A8D0E0">
    <w:name w:val="7C8376D5838747869ED0768801A8D0E0"/>
    <w:rsid w:val="0023557E"/>
  </w:style>
  <w:style w:type="paragraph" w:customStyle="1" w:styleId="80B3CA7919B045DEA1DA4ADEA1C23A3A">
    <w:name w:val="80B3CA7919B045DEA1DA4ADEA1C23A3A"/>
    <w:rsid w:val="0023557E"/>
  </w:style>
  <w:style w:type="paragraph" w:customStyle="1" w:styleId="C4A2275BEE4E420A9475786271D0324F">
    <w:name w:val="C4A2275BEE4E420A9475786271D0324F"/>
    <w:rsid w:val="00456E20"/>
  </w:style>
  <w:style w:type="paragraph" w:customStyle="1" w:styleId="B7B5CCC6C7154E3AA776E1A5E0DCC00E">
    <w:name w:val="B7B5CCC6C7154E3AA776E1A5E0DCC00E"/>
    <w:rsid w:val="00456E20"/>
  </w:style>
  <w:style w:type="paragraph" w:customStyle="1" w:styleId="4C8A1E2D7613416CADE85E214B69D72A">
    <w:name w:val="4C8A1E2D7613416CADE85E214B69D72A"/>
    <w:rsid w:val="00456E20"/>
  </w:style>
  <w:style w:type="paragraph" w:customStyle="1" w:styleId="26008FE8CC14442EB4B4223BD21A6B486">
    <w:name w:val="26008FE8CC14442EB4B4223BD21A6B486"/>
    <w:rsid w:val="00CD162C"/>
    <w:pPr>
      <w:numPr>
        <w:ilvl w:val="1"/>
      </w:numPr>
      <w:spacing w:after="280"/>
      <w:jc w:val="center"/>
    </w:pPr>
    <w:rPr>
      <w:rFonts w:asciiTheme="majorHAnsi" w:eastAsiaTheme="majorEastAsia" w:hAnsiTheme="majorHAnsi" w:cstheme="majorBidi"/>
      <w:iCs/>
      <w:color w:val="000000" w:themeColor="text1"/>
      <w:spacing w:val="15"/>
      <w:sz w:val="36"/>
      <w:szCs w:val="24"/>
    </w:rPr>
  </w:style>
  <w:style w:type="paragraph" w:customStyle="1" w:styleId="BD293491F764408FBC5E34DB23FA056B2">
    <w:name w:val="BD293491F764408FBC5E34DB23FA056B2"/>
    <w:rsid w:val="00CD162C"/>
    <w:rPr>
      <w:rFonts w:eastAsiaTheme="minorHAnsi"/>
      <w:sz w:val="24"/>
    </w:rPr>
  </w:style>
  <w:style w:type="paragraph" w:customStyle="1" w:styleId="1D5D1FE5D48F463C9B8D37DAB410541215">
    <w:name w:val="1D5D1FE5D48F463C9B8D37DAB410541215"/>
    <w:rsid w:val="00CD162C"/>
    <w:rPr>
      <w:rFonts w:eastAsiaTheme="minorHAnsi"/>
      <w:sz w:val="24"/>
    </w:rPr>
  </w:style>
  <w:style w:type="paragraph" w:customStyle="1" w:styleId="8669B57DCAC04DBC837098CE0B23E99E29">
    <w:name w:val="8669B57DCAC04DBC837098CE0B23E99E29"/>
    <w:rsid w:val="00CD162C"/>
    <w:rPr>
      <w:rFonts w:eastAsiaTheme="minorHAnsi"/>
      <w:sz w:val="24"/>
    </w:rPr>
  </w:style>
  <w:style w:type="paragraph" w:customStyle="1" w:styleId="88E7DA4743E74512A15E450A284C1CD928">
    <w:name w:val="88E7DA4743E74512A15E450A284C1CD928"/>
    <w:rsid w:val="00CD162C"/>
    <w:rPr>
      <w:rFonts w:eastAsiaTheme="minorHAnsi"/>
      <w:sz w:val="24"/>
    </w:rPr>
  </w:style>
  <w:style w:type="paragraph" w:customStyle="1" w:styleId="5716AA6D051A4535BE5B0714022AE0B928">
    <w:name w:val="5716AA6D051A4535BE5B0714022AE0B928"/>
    <w:rsid w:val="00CD162C"/>
    <w:rPr>
      <w:rFonts w:eastAsiaTheme="minorHAnsi"/>
      <w:sz w:val="24"/>
    </w:rPr>
  </w:style>
  <w:style w:type="paragraph" w:customStyle="1" w:styleId="4F1EBFA1583F4A8D90AC2D7F54D5770F28">
    <w:name w:val="4F1EBFA1583F4A8D90AC2D7F54D5770F28"/>
    <w:rsid w:val="00CD162C"/>
    <w:rPr>
      <w:rFonts w:eastAsiaTheme="minorHAnsi"/>
      <w:sz w:val="24"/>
    </w:rPr>
  </w:style>
  <w:style w:type="paragraph" w:customStyle="1" w:styleId="97875DD7513F4387AD76D76E3EB45F7028">
    <w:name w:val="97875DD7513F4387AD76D76E3EB45F7028"/>
    <w:rsid w:val="00CD162C"/>
    <w:rPr>
      <w:rFonts w:eastAsiaTheme="minorHAnsi"/>
      <w:sz w:val="24"/>
    </w:rPr>
  </w:style>
  <w:style w:type="paragraph" w:customStyle="1" w:styleId="C5F66FA6AABD4AAAB0D98495643B42E228">
    <w:name w:val="C5F66FA6AABD4AAAB0D98495643B42E228"/>
    <w:rsid w:val="00CD162C"/>
    <w:rPr>
      <w:rFonts w:eastAsiaTheme="minorHAnsi"/>
      <w:sz w:val="24"/>
    </w:rPr>
  </w:style>
  <w:style w:type="paragraph" w:customStyle="1" w:styleId="2604471943BB40D5B0439A1744BB3F8F27">
    <w:name w:val="2604471943BB40D5B0439A1744BB3F8F27"/>
    <w:rsid w:val="00CD162C"/>
    <w:rPr>
      <w:rFonts w:eastAsiaTheme="minorHAnsi"/>
      <w:sz w:val="24"/>
    </w:rPr>
  </w:style>
  <w:style w:type="paragraph" w:customStyle="1" w:styleId="ED22E7E95B304052B75A3248FB40521427">
    <w:name w:val="ED22E7E95B304052B75A3248FB40521427"/>
    <w:rsid w:val="00CD162C"/>
    <w:rPr>
      <w:rFonts w:eastAsiaTheme="minorHAnsi"/>
      <w:sz w:val="24"/>
    </w:rPr>
  </w:style>
  <w:style w:type="paragraph" w:customStyle="1" w:styleId="E0365443033B4166AFC933D047AA306527">
    <w:name w:val="E0365443033B4166AFC933D047AA306527"/>
    <w:rsid w:val="00CD162C"/>
    <w:rPr>
      <w:rFonts w:eastAsiaTheme="minorHAnsi"/>
      <w:sz w:val="24"/>
    </w:rPr>
  </w:style>
  <w:style w:type="paragraph" w:customStyle="1" w:styleId="9F595F8102D5436FA50AA81CD73C4E472">
    <w:name w:val="9F595F8102D5436FA50AA81CD73C4E472"/>
    <w:rsid w:val="00CD162C"/>
    <w:rPr>
      <w:rFonts w:eastAsiaTheme="minorHAnsi"/>
      <w:sz w:val="24"/>
    </w:rPr>
  </w:style>
  <w:style w:type="paragraph" w:customStyle="1" w:styleId="AAF82E4BFDBB4319A749D65BE20C07232">
    <w:name w:val="AAF82E4BFDBB4319A749D65BE20C07232"/>
    <w:rsid w:val="00CD162C"/>
    <w:rPr>
      <w:rFonts w:eastAsiaTheme="minorHAnsi"/>
      <w:sz w:val="24"/>
    </w:rPr>
  </w:style>
  <w:style w:type="paragraph" w:customStyle="1" w:styleId="ADF136614AF74BC0A63F14E966F80EC12">
    <w:name w:val="ADF136614AF74BC0A63F14E966F80EC12"/>
    <w:rsid w:val="00CD162C"/>
    <w:rPr>
      <w:rFonts w:eastAsiaTheme="minorHAnsi"/>
      <w:sz w:val="24"/>
    </w:rPr>
  </w:style>
  <w:style w:type="paragraph" w:customStyle="1" w:styleId="19C052578D8E470EBD88A0B1C7824C5E2">
    <w:name w:val="19C052578D8E470EBD88A0B1C7824C5E2"/>
    <w:rsid w:val="00CD162C"/>
    <w:rPr>
      <w:rFonts w:eastAsiaTheme="minorHAnsi"/>
      <w:sz w:val="24"/>
    </w:rPr>
  </w:style>
  <w:style w:type="paragraph" w:customStyle="1" w:styleId="71FE6939713A41DBB1F188C79F57297A2">
    <w:name w:val="71FE6939713A41DBB1F188C79F57297A2"/>
    <w:rsid w:val="00CD162C"/>
    <w:rPr>
      <w:rFonts w:eastAsiaTheme="minorHAnsi"/>
      <w:sz w:val="24"/>
    </w:rPr>
  </w:style>
  <w:style w:type="paragraph" w:customStyle="1" w:styleId="D9BBE1CEE0214B52BEE6AFFAB322026B2">
    <w:name w:val="D9BBE1CEE0214B52BEE6AFFAB322026B2"/>
    <w:rsid w:val="00CD162C"/>
    <w:rPr>
      <w:rFonts w:eastAsiaTheme="minorHAnsi"/>
      <w:sz w:val="24"/>
    </w:rPr>
  </w:style>
  <w:style w:type="paragraph" w:customStyle="1" w:styleId="73AE3CF7B2DC49D5A053CAC11EA4BA4C2">
    <w:name w:val="73AE3CF7B2DC49D5A053CAC11EA4BA4C2"/>
    <w:rsid w:val="00CD162C"/>
    <w:rPr>
      <w:rFonts w:eastAsiaTheme="minorHAnsi"/>
      <w:sz w:val="24"/>
    </w:rPr>
  </w:style>
  <w:style w:type="paragraph" w:customStyle="1" w:styleId="FD89DF2984C149C1A9C2B139650831CC2">
    <w:name w:val="FD89DF2984C149C1A9C2B139650831CC2"/>
    <w:rsid w:val="00CD162C"/>
    <w:rPr>
      <w:rFonts w:eastAsiaTheme="minorHAnsi"/>
      <w:sz w:val="24"/>
    </w:rPr>
  </w:style>
  <w:style w:type="paragraph" w:customStyle="1" w:styleId="233527C5102246659B132A00048F0EA72">
    <w:name w:val="233527C5102246659B132A00048F0EA72"/>
    <w:rsid w:val="00CD162C"/>
    <w:pPr>
      <w:spacing w:after="0" w:line="240" w:lineRule="auto"/>
    </w:pPr>
    <w:rPr>
      <w:rFonts w:eastAsiaTheme="minorHAnsi"/>
      <w:sz w:val="24"/>
    </w:rPr>
  </w:style>
  <w:style w:type="paragraph" w:customStyle="1" w:styleId="94D0CF99DDB3468EBA236C683079989728">
    <w:name w:val="94D0CF99DDB3468EBA236C683079989728"/>
    <w:rsid w:val="00CD162C"/>
    <w:pPr>
      <w:spacing w:after="0" w:line="240" w:lineRule="auto"/>
    </w:pPr>
    <w:rPr>
      <w:rFonts w:eastAsiaTheme="minorHAnsi"/>
      <w:sz w:val="24"/>
    </w:rPr>
  </w:style>
  <w:style w:type="paragraph" w:customStyle="1" w:styleId="333D709A536E430E8E1850401F7F5ECA28">
    <w:name w:val="333D709A536E430E8E1850401F7F5ECA28"/>
    <w:rsid w:val="00CD162C"/>
    <w:pPr>
      <w:spacing w:after="0" w:line="240" w:lineRule="auto"/>
    </w:pPr>
    <w:rPr>
      <w:rFonts w:eastAsiaTheme="minorHAnsi"/>
      <w:sz w:val="24"/>
    </w:rPr>
  </w:style>
  <w:style w:type="paragraph" w:customStyle="1" w:styleId="24E4B48129034A2B8E9E71E2B2F5278C19">
    <w:name w:val="24E4B48129034A2B8E9E71E2B2F5278C19"/>
    <w:rsid w:val="00CD162C"/>
    <w:pPr>
      <w:spacing w:after="0" w:line="240" w:lineRule="auto"/>
    </w:pPr>
    <w:rPr>
      <w:rFonts w:eastAsiaTheme="minorHAnsi"/>
      <w:sz w:val="24"/>
    </w:rPr>
  </w:style>
  <w:style w:type="paragraph" w:customStyle="1" w:styleId="88FDC401F3514D1DA20B6B5B2A4DAE2F19">
    <w:name w:val="88FDC401F3514D1DA20B6B5B2A4DAE2F19"/>
    <w:rsid w:val="00CD162C"/>
    <w:pPr>
      <w:spacing w:after="0" w:line="240" w:lineRule="auto"/>
    </w:pPr>
    <w:rPr>
      <w:rFonts w:eastAsiaTheme="minorHAnsi"/>
      <w:sz w:val="24"/>
    </w:rPr>
  </w:style>
  <w:style w:type="paragraph" w:customStyle="1" w:styleId="6395E62BC9494B068F8394C086FEED8019">
    <w:name w:val="6395E62BC9494B068F8394C086FEED8019"/>
    <w:rsid w:val="00CD162C"/>
    <w:pPr>
      <w:spacing w:after="0" w:line="240" w:lineRule="auto"/>
    </w:pPr>
    <w:rPr>
      <w:rFonts w:eastAsiaTheme="minorHAnsi"/>
      <w:sz w:val="24"/>
    </w:rPr>
  </w:style>
  <w:style w:type="paragraph" w:customStyle="1" w:styleId="96AD31053F1F4E13AB03DAF91E4F012F19">
    <w:name w:val="96AD31053F1F4E13AB03DAF91E4F012F19"/>
    <w:rsid w:val="00CD162C"/>
    <w:pPr>
      <w:spacing w:after="0" w:line="240" w:lineRule="auto"/>
    </w:pPr>
    <w:rPr>
      <w:rFonts w:eastAsiaTheme="minorHAnsi"/>
      <w:sz w:val="24"/>
    </w:rPr>
  </w:style>
  <w:style w:type="paragraph" w:customStyle="1" w:styleId="AED4A757220B49EEA5A482750C744B691">
    <w:name w:val="AED4A757220B49EEA5A482750C744B691"/>
    <w:rsid w:val="00CD162C"/>
    <w:pPr>
      <w:spacing w:after="0" w:line="240" w:lineRule="auto"/>
    </w:pPr>
    <w:rPr>
      <w:rFonts w:eastAsiaTheme="minorHAnsi"/>
      <w:sz w:val="24"/>
    </w:rPr>
  </w:style>
  <w:style w:type="paragraph" w:customStyle="1" w:styleId="67D1C3DB09284B2F805BCF6A017CB5D81">
    <w:name w:val="67D1C3DB09284B2F805BCF6A017CB5D81"/>
    <w:rsid w:val="00CD162C"/>
    <w:pPr>
      <w:spacing w:after="0" w:line="240" w:lineRule="auto"/>
    </w:pPr>
    <w:rPr>
      <w:rFonts w:eastAsiaTheme="minorHAnsi"/>
      <w:sz w:val="24"/>
    </w:rPr>
  </w:style>
  <w:style w:type="paragraph" w:customStyle="1" w:styleId="A252083F13894181A3D36AA124214FA31">
    <w:name w:val="A252083F13894181A3D36AA124214FA31"/>
    <w:rsid w:val="00CD162C"/>
    <w:pPr>
      <w:spacing w:after="0" w:line="240" w:lineRule="auto"/>
    </w:pPr>
    <w:rPr>
      <w:rFonts w:eastAsiaTheme="minorHAnsi"/>
      <w:sz w:val="24"/>
    </w:rPr>
  </w:style>
  <w:style w:type="paragraph" w:customStyle="1" w:styleId="06332D0256C147E080AEA861C6AEECF91">
    <w:name w:val="06332D0256C147E080AEA861C6AEECF91"/>
    <w:rsid w:val="00CD162C"/>
    <w:rPr>
      <w:rFonts w:eastAsiaTheme="minorHAnsi"/>
      <w:sz w:val="24"/>
    </w:rPr>
  </w:style>
  <w:style w:type="paragraph" w:customStyle="1" w:styleId="5B7993B2926F41DA9473BDFA216031BD1">
    <w:name w:val="5B7993B2926F41DA9473BDFA216031BD1"/>
    <w:rsid w:val="00CD162C"/>
    <w:rPr>
      <w:rFonts w:eastAsiaTheme="minorHAnsi"/>
      <w:sz w:val="24"/>
    </w:rPr>
  </w:style>
  <w:style w:type="paragraph" w:customStyle="1" w:styleId="BC32BE1CBEFB4011BAC98EA98B8EC71D1">
    <w:name w:val="BC32BE1CBEFB4011BAC98EA98B8EC71D1"/>
    <w:rsid w:val="00CD162C"/>
    <w:rPr>
      <w:rFonts w:eastAsiaTheme="minorHAnsi"/>
      <w:sz w:val="24"/>
    </w:rPr>
  </w:style>
  <w:style w:type="paragraph" w:customStyle="1" w:styleId="F0CC09922958439FBFCCDAFBCC4F77831">
    <w:name w:val="F0CC09922958439FBFCCDAFBCC4F77831"/>
    <w:rsid w:val="00CD162C"/>
    <w:rPr>
      <w:rFonts w:eastAsiaTheme="minorHAnsi"/>
      <w:sz w:val="24"/>
    </w:rPr>
  </w:style>
  <w:style w:type="paragraph" w:customStyle="1" w:styleId="B022E0036E59409EA689FA3195BC476B1">
    <w:name w:val="B022E0036E59409EA689FA3195BC476B1"/>
    <w:rsid w:val="00CD162C"/>
    <w:rPr>
      <w:rFonts w:eastAsiaTheme="minorHAnsi"/>
      <w:sz w:val="24"/>
    </w:rPr>
  </w:style>
  <w:style w:type="paragraph" w:customStyle="1" w:styleId="BA99E7C84E154EF0B278E957F6F664241">
    <w:name w:val="BA99E7C84E154EF0B278E957F6F664241"/>
    <w:rsid w:val="00CD162C"/>
    <w:pPr>
      <w:spacing w:line="240" w:lineRule="auto"/>
      <w:ind w:left="1080" w:hanging="360"/>
    </w:pPr>
    <w:rPr>
      <w:rFonts w:eastAsiaTheme="minorHAnsi"/>
      <w:sz w:val="24"/>
      <w:szCs w:val="24"/>
    </w:rPr>
  </w:style>
  <w:style w:type="paragraph" w:customStyle="1" w:styleId="76F7F384D03F4ADEB90BEC2C30C459A31">
    <w:name w:val="76F7F384D03F4ADEB90BEC2C30C459A31"/>
    <w:rsid w:val="00CD162C"/>
    <w:pPr>
      <w:spacing w:line="240" w:lineRule="auto"/>
      <w:ind w:left="720" w:hanging="720"/>
    </w:pPr>
    <w:rPr>
      <w:rFonts w:eastAsiaTheme="minorHAnsi"/>
      <w:sz w:val="24"/>
      <w:szCs w:val="24"/>
    </w:rPr>
  </w:style>
  <w:style w:type="paragraph" w:customStyle="1" w:styleId="6A58BBBFB3E641FEB061E32B12E1A47C">
    <w:name w:val="6A58BBBFB3E641FEB061E32B12E1A47C"/>
    <w:rsid w:val="00CD162C"/>
    <w:rPr>
      <w:rFonts w:eastAsiaTheme="minorHAnsi"/>
      <w:sz w:val="24"/>
    </w:rPr>
  </w:style>
  <w:style w:type="paragraph" w:customStyle="1" w:styleId="EDA93E19F5514419BF000405D4347401">
    <w:name w:val="EDA93E19F5514419BF000405D4347401"/>
    <w:rsid w:val="00CD162C"/>
    <w:rPr>
      <w:rFonts w:eastAsiaTheme="minorHAnsi"/>
      <w:sz w:val="24"/>
    </w:rPr>
  </w:style>
  <w:style w:type="paragraph" w:customStyle="1" w:styleId="A8C9017C928F498ABC090EA569FD45E4">
    <w:name w:val="A8C9017C928F498ABC090EA569FD45E4"/>
    <w:rsid w:val="00CD162C"/>
    <w:pPr>
      <w:spacing w:after="0" w:line="240" w:lineRule="auto"/>
    </w:pPr>
    <w:rPr>
      <w:rFonts w:eastAsiaTheme="minorHAnsi"/>
      <w:sz w:val="24"/>
    </w:rPr>
  </w:style>
  <w:style w:type="paragraph" w:customStyle="1" w:styleId="FFE68F740AA14C1CA59F2C1328CC99B9">
    <w:name w:val="FFE68F740AA14C1CA59F2C1328CC99B9"/>
    <w:rsid w:val="00CD162C"/>
    <w:rPr>
      <w:rFonts w:eastAsiaTheme="minorHAnsi"/>
      <w:sz w:val="24"/>
    </w:rPr>
  </w:style>
  <w:style w:type="paragraph" w:customStyle="1" w:styleId="98EDD60542BE4478B54DFAB160CE2794">
    <w:name w:val="98EDD60542BE4478B54DFAB160CE2794"/>
    <w:rsid w:val="00CD162C"/>
    <w:rPr>
      <w:rFonts w:eastAsiaTheme="minorHAnsi"/>
      <w:sz w:val="24"/>
    </w:rPr>
  </w:style>
  <w:style w:type="paragraph" w:customStyle="1" w:styleId="D9D97C1D076543D7B36F28E41B17C925">
    <w:name w:val="D9D97C1D076543D7B36F28E41B17C925"/>
    <w:rsid w:val="00CD162C"/>
    <w:rPr>
      <w:rFonts w:eastAsiaTheme="minorHAnsi"/>
      <w:sz w:val="24"/>
    </w:rPr>
  </w:style>
  <w:style w:type="paragraph" w:customStyle="1" w:styleId="2F9B9546A7D241BE9500C42D183D0818">
    <w:name w:val="2F9B9546A7D241BE9500C42D183D0818"/>
    <w:rsid w:val="00CD162C"/>
    <w:rPr>
      <w:rFonts w:eastAsiaTheme="minorHAnsi"/>
      <w:sz w:val="24"/>
    </w:rPr>
  </w:style>
  <w:style w:type="paragraph" w:customStyle="1" w:styleId="47ECCCBFC2A74B299F7F3BDA332CB48D">
    <w:name w:val="47ECCCBFC2A74B299F7F3BDA332CB48D"/>
    <w:rsid w:val="00CD162C"/>
    <w:rPr>
      <w:rFonts w:eastAsiaTheme="minorHAnsi"/>
      <w:sz w:val="24"/>
    </w:rPr>
  </w:style>
  <w:style w:type="paragraph" w:customStyle="1" w:styleId="3C97C29263274B93B3D175C34552E036">
    <w:name w:val="3C97C29263274B93B3D175C34552E036"/>
    <w:rsid w:val="00CD162C"/>
    <w:rPr>
      <w:rFonts w:eastAsiaTheme="minorHAnsi"/>
      <w:sz w:val="24"/>
    </w:rPr>
  </w:style>
  <w:style w:type="paragraph" w:customStyle="1" w:styleId="CE685A0CB5D342F1A171626FCE853A9B">
    <w:name w:val="CE685A0CB5D342F1A171626FCE853A9B"/>
    <w:rsid w:val="00CD162C"/>
    <w:rPr>
      <w:rFonts w:eastAsiaTheme="minorHAnsi"/>
      <w:sz w:val="24"/>
    </w:rPr>
  </w:style>
  <w:style w:type="paragraph" w:customStyle="1" w:styleId="6EB3849023F3452699D8DC10EDAA7DA3">
    <w:name w:val="6EB3849023F3452699D8DC10EDAA7DA3"/>
    <w:rsid w:val="00CD162C"/>
    <w:pPr>
      <w:spacing w:after="0" w:line="240" w:lineRule="auto"/>
    </w:pPr>
    <w:rPr>
      <w:rFonts w:eastAsiaTheme="minorHAnsi"/>
      <w:sz w:val="24"/>
    </w:rPr>
  </w:style>
  <w:style w:type="paragraph" w:customStyle="1" w:styleId="5FC161372ACA44B2BB50A5888F4C4022">
    <w:name w:val="5FC161372ACA44B2BB50A5888F4C4022"/>
    <w:rsid w:val="00CD162C"/>
    <w:rPr>
      <w:rFonts w:eastAsiaTheme="minorHAnsi"/>
      <w:sz w:val="24"/>
    </w:rPr>
  </w:style>
  <w:style w:type="paragraph" w:customStyle="1" w:styleId="D2FC738795B14E2F9945B237780F39A2">
    <w:name w:val="D2FC738795B14E2F9945B237780F39A2"/>
    <w:rsid w:val="00CD162C"/>
    <w:pPr>
      <w:spacing w:after="0" w:line="240" w:lineRule="auto"/>
    </w:pPr>
    <w:rPr>
      <w:rFonts w:eastAsiaTheme="minorHAnsi"/>
      <w:sz w:val="24"/>
    </w:rPr>
  </w:style>
  <w:style w:type="paragraph" w:customStyle="1" w:styleId="463E26EE088443BE985FEB83ED3A2037">
    <w:name w:val="463E26EE088443BE985FEB83ED3A2037"/>
    <w:rsid w:val="00BB20CE"/>
    <w:pPr>
      <w:spacing w:after="160" w:line="278" w:lineRule="auto"/>
    </w:pPr>
    <w:rPr>
      <w:kern w:val="2"/>
      <w:sz w:val="24"/>
      <w:szCs w:val="24"/>
      <w14:ligatures w14:val="standardContextual"/>
    </w:rPr>
  </w:style>
  <w:style w:type="paragraph" w:customStyle="1" w:styleId="476CB0E66B1341DCA04DBAC8CBED0862">
    <w:name w:val="476CB0E66B1341DCA04DBAC8CBED0862"/>
    <w:rsid w:val="00BB20CE"/>
    <w:pPr>
      <w:spacing w:after="160" w:line="278" w:lineRule="auto"/>
    </w:pPr>
    <w:rPr>
      <w:kern w:val="2"/>
      <w:sz w:val="24"/>
      <w:szCs w:val="24"/>
      <w14:ligatures w14:val="standardContextual"/>
    </w:rPr>
  </w:style>
  <w:style w:type="paragraph" w:customStyle="1" w:styleId="7B07C1FC672641C199672E4ECAEE995D">
    <w:name w:val="7B07C1FC672641C199672E4ECAEE995D"/>
    <w:rsid w:val="00BB20CE"/>
    <w:pPr>
      <w:spacing w:after="160" w:line="278" w:lineRule="auto"/>
    </w:pPr>
    <w:rPr>
      <w:kern w:val="2"/>
      <w:sz w:val="24"/>
      <w:szCs w:val="24"/>
      <w14:ligatures w14:val="standardContextual"/>
    </w:rPr>
  </w:style>
  <w:style w:type="paragraph" w:customStyle="1" w:styleId="9F3E0124A3C648288A66492E6B8DAFAA">
    <w:name w:val="9F3E0124A3C648288A66492E6B8DAFAA"/>
    <w:rsid w:val="00BB20CE"/>
    <w:pPr>
      <w:spacing w:after="160" w:line="278" w:lineRule="auto"/>
    </w:pPr>
    <w:rPr>
      <w:kern w:val="2"/>
      <w:sz w:val="24"/>
      <w:szCs w:val="24"/>
      <w14:ligatures w14:val="standardContextual"/>
    </w:rPr>
  </w:style>
  <w:style w:type="paragraph" w:customStyle="1" w:styleId="5BBEB415C3324200B0B1573EE6525F61">
    <w:name w:val="5BBEB415C3324200B0B1573EE6525F61"/>
    <w:rsid w:val="00BB20CE"/>
    <w:pPr>
      <w:spacing w:after="160" w:line="278" w:lineRule="auto"/>
    </w:pPr>
    <w:rPr>
      <w:kern w:val="2"/>
      <w:sz w:val="24"/>
      <w:szCs w:val="24"/>
      <w14:ligatures w14:val="standardContextual"/>
    </w:rPr>
  </w:style>
  <w:style w:type="paragraph" w:customStyle="1" w:styleId="782BA0CCC31144F5977ECDF4A3827564">
    <w:name w:val="782BA0CCC31144F5977ECDF4A3827564"/>
    <w:rsid w:val="00BB20CE"/>
    <w:pPr>
      <w:spacing w:after="160" w:line="278" w:lineRule="auto"/>
    </w:pPr>
    <w:rPr>
      <w:kern w:val="2"/>
      <w:sz w:val="24"/>
      <w:szCs w:val="24"/>
      <w14:ligatures w14:val="standardContextual"/>
    </w:rPr>
  </w:style>
  <w:style w:type="paragraph" w:customStyle="1" w:styleId="260B4FE63A78466FBB7AB2627D6A262E">
    <w:name w:val="260B4FE63A78466FBB7AB2627D6A262E"/>
    <w:rsid w:val="00BB20CE"/>
    <w:pPr>
      <w:spacing w:after="160" w:line="278" w:lineRule="auto"/>
    </w:pPr>
    <w:rPr>
      <w:kern w:val="2"/>
      <w:sz w:val="24"/>
      <w:szCs w:val="24"/>
      <w14:ligatures w14:val="standardContextual"/>
    </w:rPr>
  </w:style>
  <w:style w:type="paragraph" w:customStyle="1" w:styleId="051EEBC4C920456082C33E0BEF801CD3">
    <w:name w:val="051EEBC4C920456082C33E0BEF801CD3"/>
    <w:rsid w:val="00BB20CE"/>
    <w:pPr>
      <w:spacing w:after="160" w:line="278" w:lineRule="auto"/>
    </w:pPr>
    <w:rPr>
      <w:kern w:val="2"/>
      <w:sz w:val="24"/>
      <w:szCs w:val="24"/>
      <w14:ligatures w14:val="standardContextual"/>
    </w:rPr>
  </w:style>
  <w:style w:type="paragraph" w:customStyle="1" w:styleId="F8BF16671ED94415A4167FF34F151FDA">
    <w:name w:val="F8BF16671ED94415A4167FF34F151FDA"/>
    <w:rsid w:val="00BB20CE"/>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78196-CC87-490F-9F98-32CC03656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02b%20Preliminary%20Design%20Report%20(Buried%20Structure)%202024-09-25.dotx</Template>
  <TotalTime>2</TotalTime>
  <Pages>12</Pages>
  <Words>1499</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Preliminary Design Report</vt:lpstr>
    </vt:vector>
  </TitlesOfParts>
  <Company>MaineDOT</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Preliminary Design Report</dc:title>
  <dc:subject>Common Bridge</dc:subject>
  <dc:creator>Some Engineer</dc:creator>
  <cp:keywords>1234</cp:keywords>
  <dc:description>Raging River</dc:description>
  <cp:lastModifiedBy>Hasbrouck, Joshua P</cp:lastModifiedBy>
  <cp:revision>3</cp:revision>
  <cp:lastPrinted>2014-04-18T14:07:00Z</cp:lastPrinted>
  <dcterms:created xsi:type="dcterms:W3CDTF">2024-09-25T13:28:00Z</dcterms:created>
  <dcterms:modified xsi:type="dcterms:W3CDTF">2024-09-25T13:29:00Z</dcterms:modified>
  <cp:category>Anytown</cp:category>
  <cp:contentStatus>10000.00</cp:contentStatus>
</cp:coreProperties>
</file>