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E6272" w14:textId="4B29A03E" w:rsidR="00673032" w:rsidRPr="00CE6036" w:rsidRDefault="00673032" w:rsidP="00CE6036">
      <w:pPr>
        <w:suppressAutoHyphens/>
        <w:autoSpaceDE w:val="0"/>
        <w:autoSpaceDN w:val="0"/>
        <w:adjustRightInd w:val="0"/>
        <w:spacing w:before="180" w:after="90"/>
        <w:jc w:val="center"/>
        <w:textAlignment w:val="center"/>
        <w:rPr>
          <w:rFonts w:cstheme="minorHAnsi"/>
          <w:b/>
          <w:bCs/>
          <w:color w:val="BA5B30"/>
          <w:sz w:val="36"/>
          <w:szCs w:val="36"/>
        </w:rPr>
      </w:pPr>
      <w:r>
        <w:rPr>
          <w:rFonts w:cstheme="minorHAnsi"/>
          <w:b/>
          <w:bCs/>
          <w:color w:val="BA5B30"/>
          <w:sz w:val="36"/>
          <w:szCs w:val="36"/>
        </w:rPr>
        <w:t>Confidential</w:t>
      </w:r>
      <w:r w:rsidRPr="00B67D61">
        <w:rPr>
          <w:rFonts w:cstheme="minorHAnsi"/>
          <w:b/>
          <w:bCs/>
          <w:color w:val="BA5B30"/>
          <w:sz w:val="36"/>
          <w:szCs w:val="36"/>
        </w:rPr>
        <w:t xml:space="preserve"> </w:t>
      </w:r>
      <w:r>
        <w:rPr>
          <w:rFonts w:cstheme="minorHAnsi"/>
          <w:b/>
          <w:bCs/>
          <w:color w:val="BA5B30"/>
          <w:sz w:val="36"/>
          <w:szCs w:val="36"/>
        </w:rPr>
        <w:t>Referral Form: McKinney-Vento</w:t>
      </w:r>
    </w:p>
    <w:p w14:paraId="05A777F5" w14:textId="7B87E1B1" w:rsidR="00785674" w:rsidRDefault="00DF0EB0" w:rsidP="004F4546">
      <w:pPr>
        <w:spacing w:after="0"/>
        <w:rPr>
          <w:rFonts w:cs="Times New Roman"/>
          <w:b/>
          <w:bCs/>
          <w:sz w:val="20"/>
          <w:szCs w:val="20"/>
        </w:rPr>
      </w:pPr>
      <w:r w:rsidRPr="00B43D4D">
        <w:rPr>
          <w:rFonts w:cs="Times New Roman"/>
          <w:b/>
          <w:bCs/>
          <w:sz w:val="20"/>
          <w:szCs w:val="20"/>
        </w:rPr>
        <w:t xml:space="preserve">This form is to be completed by any school staff who believes a student may be experiencing housing instability. Students </w:t>
      </w:r>
      <w:r w:rsidR="00FF298D">
        <w:rPr>
          <w:rFonts w:cs="Times New Roman"/>
          <w:b/>
          <w:bCs/>
          <w:sz w:val="20"/>
          <w:szCs w:val="20"/>
        </w:rPr>
        <w:t>who qualify are</w:t>
      </w:r>
      <w:r w:rsidRPr="00B43D4D">
        <w:rPr>
          <w:rFonts w:cs="Times New Roman"/>
          <w:b/>
          <w:bCs/>
          <w:sz w:val="20"/>
          <w:szCs w:val="20"/>
        </w:rPr>
        <w:t xml:space="preserve"> entitled to </w:t>
      </w:r>
      <w:r w:rsidR="004F4546" w:rsidRPr="00B43D4D">
        <w:rPr>
          <w:rFonts w:cs="Times New Roman"/>
          <w:b/>
          <w:bCs/>
          <w:sz w:val="20"/>
          <w:szCs w:val="20"/>
        </w:rPr>
        <w:t>additional support</w:t>
      </w:r>
      <w:r w:rsidRPr="00B43D4D">
        <w:rPr>
          <w:rFonts w:cs="Times New Roman"/>
          <w:b/>
          <w:bCs/>
          <w:sz w:val="20"/>
          <w:szCs w:val="20"/>
        </w:rPr>
        <w:t xml:space="preserve"> under the federal McKinney-Vento Act.</w:t>
      </w:r>
    </w:p>
    <w:p w14:paraId="26EA4707" w14:textId="77777777" w:rsidR="00A15316" w:rsidRDefault="00A15316" w:rsidP="004F4546">
      <w:pPr>
        <w:spacing w:after="0"/>
        <w:rPr>
          <w:rFonts w:cs="Times New Roman"/>
          <w:b/>
          <w:bCs/>
          <w:sz w:val="20"/>
          <w:szCs w:val="20"/>
        </w:rPr>
      </w:pPr>
    </w:p>
    <w:tbl>
      <w:tblPr>
        <w:tblStyle w:val="TableGrid"/>
        <w:tblW w:w="8950" w:type="dxa"/>
        <w:tblInd w:w="-5" w:type="dxa"/>
        <w:tblLook w:val="04A0" w:firstRow="1" w:lastRow="0" w:firstColumn="1" w:lastColumn="0" w:noHBand="0" w:noVBand="1"/>
      </w:tblPr>
      <w:tblGrid>
        <w:gridCol w:w="4449"/>
        <w:gridCol w:w="4501"/>
      </w:tblGrid>
      <w:tr w:rsidR="00785674" w:rsidRPr="00ED5B7D" w14:paraId="0694528D" w14:textId="77777777" w:rsidTr="00785674">
        <w:trPr>
          <w:trHeight w:val="254"/>
        </w:trPr>
        <w:tc>
          <w:tcPr>
            <w:tcW w:w="4449" w:type="dxa"/>
          </w:tcPr>
          <w:p w14:paraId="06728153" w14:textId="77777777" w:rsidR="00785674" w:rsidRPr="00ED5B7D" w:rsidRDefault="00785674" w:rsidP="006F40B7">
            <w:pPr>
              <w:rPr>
                <w:sz w:val="20"/>
                <w:szCs w:val="20"/>
              </w:rPr>
            </w:pPr>
            <w:r w:rsidRPr="00ED5B7D">
              <w:rPr>
                <w:sz w:val="20"/>
                <w:szCs w:val="20"/>
              </w:rPr>
              <w:t>Today’s Date: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0" w:name="Text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501" w:type="dxa"/>
          </w:tcPr>
          <w:p w14:paraId="71D80067" w14:textId="77777777" w:rsidR="00785674" w:rsidRPr="00ED5B7D" w:rsidRDefault="00785674" w:rsidP="006F40B7">
            <w:pPr>
              <w:rPr>
                <w:sz w:val="20"/>
                <w:szCs w:val="20"/>
              </w:rPr>
            </w:pPr>
            <w:r w:rsidRPr="00ED5B7D">
              <w:rPr>
                <w:sz w:val="20"/>
                <w:szCs w:val="20"/>
              </w:rPr>
              <w:t>Received by: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" w:name="Text3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785674" w:rsidRPr="00ED5B7D" w14:paraId="50F17CED" w14:textId="77777777" w:rsidTr="00785674">
        <w:trPr>
          <w:trHeight w:val="244"/>
        </w:trPr>
        <w:tc>
          <w:tcPr>
            <w:tcW w:w="4449" w:type="dxa"/>
          </w:tcPr>
          <w:p w14:paraId="032FAAB1" w14:textId="77777777" w:rsidR="00785674" w:rsidRPr="00ED5B7D" w:rsidRDefault="00785674" w:rsidP="006F40B7">
            <w:pPr>
              <w:rPr>
                <w:sz w:val="20"/>
                <w:szCs w:val="20"/>
              </w:rPr>
            </w:pPr>
            <w:r w:rsidRPr="00ED5B7D">
              <w:rPr>
                <w:sz w:val="20"/>
                <w:szCs w:val="20"/>
              </w:rPr>
              <w:t>Person making referral: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" w:name="Text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501" w:type="dxa"/>
          </w:tcPr>
          <w:p w14:paraId="56B3F602" w14:textId="77777777" w:rsidR="00785674" w:rsidRPr="00ED5B7D" w:rsidRDefault="00785674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  <w:r w:rsidRPr="00ED5B7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" w:name="Text3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</w:tbl>
    <w:tbl>
      <w:tblPr>
        <w:tblStyle w:val="TableGrid"/>
        <w:tblpPr w:leftFromText="180" w:rightFromText="180" w:vertAnchor="text" w:horzAnchor="margin" w:tblpY="97"/>
        <w:tblW w:w="8973" w:type="dxa"/>
        <w:tblLook w:val="04A0" w:firstRow="1" w:lastRow="0" w:firstColumn="1" w:lastColumn="0" w:noHBand="0" w:noVBand="1"/>
      </w:tblPr>
      <w:tblGrid>
        <w:gridCol w:w="3429"/>
        <w:gridCol w:w="1580"/>
        <w:gridCol w:w="1183"/>
        <w:gridCol w:w="1889"/>
        <w:gridCol w:w="892"/>
      </w:tblGrid>
      <w:tr w:rsidR="00CE6036" w:rsidRPr="002B7C00" w14:paraId="4EF0AF27" w14:textId="77777777" w:rsidTr="00CE6036">
        <w:trPr>
          <w:trHeight w:val="265"/>
        </w:trPr>
        <w:tc>
          <w:tcPr>
            <w:tcW w:w="3481" w:type="dxa"/>
            <w:shd w:val="clear" w:color="auto" w:fill="1F7C84"/>
          </w:tcPr>
          <w:p w14:paraId="6AA8F999" w14:textId="77777777" w:rsidR="00CE6036" w:rsidRPr="002B7C00" w:rsidRDefault="00CE6036" w:rsidP="006F40B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CHILD’S NAME </w:t>
            </w:r>
          </w:p>
        </w:tc>
        <w:tc>
          <w:tcPr>
            <w:tcW w:w="1592" w:type="dxa"/>
            <w:shd w:val="clear" w:color="auto" w:fill="1F7C84"/>
          </w:tcPr>
          <w:p w14:paraId="6F7C616F" w14:textId="77777777" w:rsidR="00CE6036" w:rsidRPr="002B7C00" w:rsidRDefault="00CE6036" w:rsidP="006F40B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B7C00">
              <w:rPr>
                <w:b/>
                <w:bCs/>
                <w:color w:val="FFFFFF" w:themeColor="background1"/>
                <w:sz w:val="20"/>
                <w:szCs w:val="20"/>
              </w:rPr>
              <w:t>STUDENT ID#</w:t>
            </w:r>
          </w:p>
        </w:tc>
        <w:tc>
          <w:tcPr>
            <w:tcW w:w="1193" w:type="dxa"/>
            <w:shd w:val="clear" w:color="auto" w:fill="1F7C84"/>
          </w:tcPr>
          <w:p w14:paraId="11B2CD06" w14:textId="77777777" w:rsidR="00CE6036" w:rsidRPr="002B7C00" w:rsidRDefault="00CE6036" w:rsidP="006F40B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B7C00">
              <w:rPr>
                <w:b/>
                <w:bCs/>
                <w:color w:val="FFFFFF" w:themeColor="background1"/>
                <w:sz w:val="20"/>
                <w:szCs w:val="20"/>
              </w:rPr>
              <w:t>DOB</w:t>
            </w:r>
          </w:p>
        </w:tc>
        <w:tc>
          <w:tcPr>
            <w:tcW w:w="1907" w:type="dxa"/>
            <w:shd w:val="clear" w:color="auto" w:fill="1F7C84"/>
          </w:tcPr>
          <w:p w14:paraId="13700FA9" w14:textId="77777777" w:rsidR="00CE6036" w:rsidRPr="002B7C00" w:rsidRDefault="00CE6036" w:rsidP="006F40B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B7C00">
              <w:rPr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800" w:type="dxa"/>
            <w:shd w:val="clear" w:color="auto" w:fill="1F7C84"/>
          </w:tcPr>
          <w:p w14:paraId="4D158DE0" w14:textId="77777777" w:rsidR="00CE6036" w:rsidRPr="002B7C00" w:rsidRDefault="00CE6036" w:rsidP="006F40B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B7C00">
              <w:rPr>
                <w:b/>
                <w:bCs/>
                <w:color w:val="FFFFFF" w:themeColor="background1"/>
                <w:sz w:val="20"/>
                <w:szCs w:val="20"/>
              </w:rPr>
              <w:t>GRADE</w:t>
            </w:r>
          </w:p>
        </w:tc>
      </w:tr>
      <w:tr w:rsidR="00CE6036" w:rsidRPr="0014484A" w14:paraId="69DFBE7D" w14:textId="77777777" w:rsidTr="00CE6036">
        <w:trPr>
          <w:trHeight w:val="478"/>
        </w:trPr>
        <w:tc>
          <w:tcPr>
            <w:tcW w:w="3481" w:type="dxa"/>
            <w:vAlign w:val="center"/>
          </w:tcPr>
          <w:p w14:paraId="027C50C6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592" w:type="dxa"/>
            <w:vAlign w:val="center"/>
          </w:tcPr>
          <w:p w14:paraId="76337B17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" w:name="Text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193" w:type="dxa"/>
            <w:vAlign w:val="center"/>
          </w:tcPr>
          <w:p w14:paraId="30062648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bookmarkStart w:id="6" w:name="Text4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907" w:type="dxa"/>
            <w:vAlign w:val="center"/>
          </w:tcPr>
          <w:p w14:paraId="76F76B8C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7" w:name="Text4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00" w:type="dxa"/>
            <w:vAlign w:val="center"/>
          </w:tcPr>
          <w:p w14:paraId="0CE5E06F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8" w:name="Text5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CE6036" w:rsidRPr="0014484A" w14:paraId="5B4A6B55" w14:textId="77777777" w:rsidTr="00CE6036">
        <w:trPr>
          <w:trHeight w:val="478"/>
        </w:trPr>
        <w:tc>
          <w:tcPr>
            <w:tcW w:w="3481" w:type="dxa"/>
            <w:vAlign w:val="center"/>
          </w:tcPr>
          <w:p w14:paraId="479BBC24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9" w:name="Text3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592" w:type="dxa"/>
            <w:vAlign w:val="center"/>
          </w:tcPr>
          <w:p w14:paraId="3C8D9F26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0" w:name="Text4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193" w:type="dxa"/>
            <w:vAlign w:val="center"/>
          </w:tcPr>
          <w:p w14:paraId="201F4821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907" w:type="dxa"/>
            <w:vAlign w:val="center"/>
          </w:tcPr>
          <w:p w14:paraId="6B1ECCDD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1" w:name="Text4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800" w:type="dxa"/>
            <w:vAlign w:val="center"/>
          </w:tcPr>
          <w:p w14:paraId="17A620F1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2" w:name="Text5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CE6036" w:rsidRPr="0014484A" w14:paraId="5467B657" w14:textId="77777777" w:rsidTr="00CE6036">
        <w:trPr>
          <w:trHeight w:val="478"/>
        </w:trPr>
        <w:tc>
          <w:tcPr>
            <w:tcW w:w="3481" w:type="dxa"/>
            <w:vAlign w:val="center"/>
          </w:tcPr>
          <w:p w14:paraId="5104750B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3" w:name="Text3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592" w:type="dxa"/>
            <w:vAlign w:val="center"/>
          </w:tcPr>
          <w:p w14:paraId="330B06AE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4" w:name="Text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193" w:type="dxa"/>
            <w:vAlign w:val="center"/>
          </w:tcPr>
          <w:p w14:paraId="490C1954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907" w:type="dxa"/>
            <w:vAlign w:val="center"/>
          </w:tcPr>
          <w:p w14:paraId="7034765E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" w:name="Text4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800" w:type="dxa"/>
            <w:vAlign w:val="center"/>
          </w:tcPr>
          <w:p w14:paraId="27ADDF99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6" w:name="Text5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CE6036" w:rsidRPr="0014484A" w14:paraId="1ED0638D" w14:textId="77777777" w:rsidTr="00CE6036">
        <w:trPr>
          <w:trHeight w:val="478"/>
        </w:trPr>
        <w:tc>
          <w:tcPr>
            <w:tcW w:w="3481" w:type="dxa"/>
            <w:vAlign w:val="center"/>
          </w:tcPr>
          <w:p w14:paraId="29CB0591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592" w:type="dxa"/>
            <w:vAlign w:val="center"/>
          </w:tcPr>
          <w:p w14:paraId="6CA15CF8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8" w:name="Text4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193" w:type="dxa"/>
            <w:vAlign w:val="center"/>
          </w:tcPr>
          <w:p w14:paraId="0578995F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907" w:type="dxa"/>
            <w:vAlign w:val="center"/>
          </w:tcPr>
          <w:p w14:paraId="7EA08DFA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9" w:name="Text4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800" w:type="dxa"/>
            <w:vAlign w:val="center"/>
          </w:tcPr>
          <w:p w14:paraId="7073A00F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0" w:name="Text5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</w:tr>
      <w:tr w:rsidR="00CE6036" w:rsidRPr="0014484A" w14:paraId="0A445A92" w14:textId="77777777" w:rsidTr="00CE6036">
        <w:trPr>
          <w:trHeight w:val="478"/>
        </w:trPr>
        <w:tc>
          <w:tcPr>
            <w:tcW w:w="3481" w:type="dxa"/>
            <w:vAlign w:val="center"/>
          </w:tcPr>
          <w:p w14:paraId="3B87D4B1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1" w:name="Text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1592" w:type="dxa"/>
            <w:vAlign w:val="center"/>
          </w:tcPr>
          <w:p w14:paraId="64F7542E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2" w:name="Text4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193" w:type="dxa"/>
            <w:vAlign w:val="center"/>
          </w:tcPr>
          <w:p w14:paraId="7F65464B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907" w:type="dxa"/>
            <w:vAlign w:val="center"/>
          </w:tcPr>
          <w:p w14:paraId="6B46A66D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3" w:name="Text5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800" w:type="dxa"/>
            <w:vAlign w:val="center"/>
          </w:tcPr>
          <w:p w14:paraId="106B951E" w14:textId="77777777" w:rsidR="00CE6036" w:rsidRPr="0014484A" w:rsidRDefault="00CE6036" w:rsidP="006F4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4" w:name="Text5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4"/>
          </w:p>
        </w:tc>
      </w:tr>
    </w:tbl>
    <w:p w14:paraId="5F9304BE" w14:textId="52BEC10A" w:rsidR="004F4546" w:rsidRPr="00B43D4D" w:rsidRDefault="004F4546" w:rsidP="004F4546">
      <w:pPr>
        <w:spacing w:after="0"/>
        <w:rPr>
          <w:rFonts w:cs="Times New Roman"/>
          <w:sz w:val="20"/>
          <w:szCs w:val="20"/>
        </w:rPr>
        <w:sectPr w:rsidR="004F4546" w:rsidRPr="00B43D4D" w:rsidSect="002462F3">
          <w:footerReference w:type="default" r:id="rId10"/>
          <w:pgSz w:w="12240" w:h="15840"/>
          <w:pgMar w:top="1440" w:right="1440" w:bottom="1008" w:left="1440" w:header="720" w:footer="432" w:gutter="0"/>
          <w:cols w:space="720"/>
          <w:docGrid w:linePitch="381"/>
        </w:sectPr>
      </w:pPr>
    </w:p>
    <w:p w14:paraId="359CCF5E" w14:textId="0DF087B6" w:rsidR="004F4546" w:rsidRPr="00B43D4D" w:rsidRDefault="004F4546" w:rsidP="004F4546">
      <w:pPr>
        <w:spacing w:before="240" w:after="0"/>
        <w:rPr>
          <w:rFonts w:cs="Times New Roman"/>
          <w:sz w:val="20"/>
          <w:szCs w:val="20"/>
        </w:rPr>
        <w:sectPr w:rsidR="004F4546" w:rsidRPr="00B43D4D" w:rsidSect="004F4546">
          <w:type w:val="continuous"/>
          <w:pgSz w:w="12240" w:h="15840"/>
          <w:pgMar w:top="1440" w:right="1440" w:bottom="1008" w:left="1440" w:header="720" w:footer="432" w:gutter="0"/>
          <w:cols w:num="2" w:space="720"/>
          <w:docGrid w:linePitch="381"/>
        </w:sectPr>
      </w:pPr>
    </w:p>
    <w:p w14:paraId="41DDD424" w14:textId="2FDC685F" w:rsidR="00065B09" w:rsidRPr="00B43D4D" w:rsidRDefault="00065B09" w:rsidP="00065B09">
      <w:pPr>
        <w:spacing w:before="240" w:after="0"/>
        <w:rPr>
          <w:rFonts w:cs="Times New Roman"/>
          <w:sz w:val="20"/>
          <w:szCs w:val="20"/>
        </w:rPr>
        <w:sectPr w:rsidR="00065B09" w:rsidRPr="00B43D4D" w:rsidSect="004F4546">
          <w:type w:val="continuous"/>
          <w:pgSz w:w="12240" w:h="15840"/>
          <w:pgMar w:top="1440" w:right="1440" w:bottom="1008" w:left="1440" w:header="720" w:footer="432" w:gutter="0"/>
          <w:cols w:num="2" w:space="720"/>
          <w:docGrid w:linePitch="381"/>
        </w:sectPr>
      </w:pPr>
    </w:p>
    <w:p w14:paraId="688806A4" w14:textId="77777777" w:rsidR="00A15316" w:rsidRDefault="00A15316" w:rsidP="007B526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0"/>
          <w:szCs w:val="20"/>
        </w:rPr>
      </w:pPr>
    </w:p>
    <w:p w14:paraId="273DA604" w14:textId="2D7E7CD7" w:rsidR="007B5262" w:rsidRPr="00B43D4D" w:rsidRDefault="007B5262" w:rsidP="007B526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0"/>
          <w:szCs w:val="20"/>
        </w:rPr>
      </w:pPr>
      <w:r w:rsidRPr="00B43D4D">
        <w:rPr>
          <w:rFonts w:cs="Times New Roman"/>
          <w:b/>
          <w:bCs/>
          <w:color w:val="000000"/>
          <w:sz w:val="20"/>
          <w:szCs w:val="20"/>
        </w:rPr>
        <w:t>Check all that apply, if known:</w:t>
      </w:r>
    </w:p>
    <w:p w14:paraId="0316A978" w14:textId="1BC67508" w:rsidR="007B5262" w:rsidRDefault="007B5262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Staying at a shelter</w:t>
      </w:r>
    </w:p>
    <w:p w14:paraId="278487C1" w14:textId="77777777" w:rsidR="00FF298D" w:rsidRPr="00BB1F6D" w:rsidRDefault="00FF298D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14:paraId="1770150C" w14:textId="77777777" w:rsidR="007B5262" w:rsidRPr="00BB1F6D" w:rsidRDefault="007B5262" w:rsidP="00FF298D">
      <w:pPr>
        <w:spacing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Doubled Up (a house or apartment with more than one family)</w:t>
      </w:r>
    </w:p>
    <w:p w14:paraId="41E42688" w14:textId="77777777" w:rsidR="007B5262" w:rsidRPr="00BB1F6D" w:rsidRDefault="007B5262" w:rsidP="00FF298D">
      <w:pPr>
        <w:spacing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Unsheltered (an abandoned building, in a car, at a campground, on the street, etc.)</w:t>
      </w:r>
    </w:p>
    <w:p w14:paraId="68A71096" w14:textId="62960C8B" w:rsidR="007B5262" w:rsidRDefault="007B5262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Substandard housing (without electricity, heat, or water)</w:t>
      </w:r>
    </w:p>
    <w:p w14:paraId="316C1DF8" w14:textId="77777777" w:rsidR="00FF298D" w:rsidRPr="00BB1F6D" w:rsidRDefault="00FF298D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14:paraId="6C343AE2" w14:textId="2258B468" w:rsidR="007B5262" w:rsidRDefault="007B5262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Hotel/Motel</w:t>
      </w:r>
    </w:p>
    <w:p w14:paraId="400DC396" w14:textId="77777777" w:rsidR="00FF298D" w:rsidRPr="00BB1F6D" w:rsidRDefault="00FF298D" w:rsidP="00FF298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14:paraId="2AC3DBA0" w14:textId="21F689E7" w:rsidR="007B5262" w:rsidRDefault="007B5262" w:rsidP="00FF298D">
      <w:pPr>
        <w:spacing w:line="240" w:lineRule="auto"/>
        <w:rPr>
          <w:rFonts w:cs="Times New Roman"/>
          <w:color w:val="000000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Pr="00BB1F6D">
        <w:rPr>
          <w:rFonts w:cs="Times New Roman"/>
          <w:color w:val="000000"/>
          <w:sz w:val="20"/>
          <w:szCs w:val="20"/>
        </w:rPr>
        <w:t>With friends or family because the youth is a runaway or unaccompanied youth</w:t>
      </w:r>
    </w:p>
    <w:p w14:paraId="36CD55C7" w14:textId="0A153891" w:rsidR="007B5262" w:rsidRPr="00BB1F6D" w:rsidRDefault="00A15316" w:rsidP="00FF298D">
      <w:pPr>
        <w:spacing w:line="240" w:lineRule="auto"/>
        <w:rPr>
          <w:rFonts w:cs="Times New Roman"/>
          <w:color w:val="000000"/>
          <w:sz w:val="20"/>
          <w:szCs w:val="20"/>
        </w:rPr>
      </w:pPr>
      <w:r w:rsidRPr="00B43D4D">
        <w:rPr>
          <w:noProof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4409779B" wp14:editId="1C2B7F6F">
                <wp:simplePos x="0" y="0"/>
                <wp:positionH relativeFrom="margin">
                  <wp:posOffset>7620</wp:posOffset>
                </wp:positionH>
                <wp:positionV relativeFrom="margin">
                  <wp:posOffset>6431280</wp:posOffset>
                </wp:positionV>
                <wp:extent cx="2240280" cy="1242060"/>
                <wp:effectExtent l="0" t="0" r="26670" b="30099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2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30006" w14:textId="77777777" w:rsidR="00313E5E" w:rsidRPr="00B43D4D" w:rsidRDefault="00313E5E">
                            <w:pPr>
                              <w:spacing w:after="0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3D4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Please return this form to your local district McKinney-Vento liaison: </w:t>
                            </w:r>
                          </w:p>
                          <w:p w14:paraId="5BBAF946" w14:textId="5274A2B6" w:rsidR="00313E5E" w:rsidRPr="00B43D4D" w:rsidRDefault="00313E5E">
                            <w:pPr>
                              <w:spacing w:after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43D4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[enter contact info here]</w:t>
                            </w:r>
                            <w:r w:rsidRPr="00B43D4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9779B" id="Rectangle 46" o:spid="_x0000_s1026" style="position:absolute;margin-left:.6pt;margin-top:506.4pt;width:176.4pt;height:97.8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" fillcolor="white [3212]" strokecolor="black [3213]" strokeweight="1.5pt">
                <v:stroke endcap="round"/>
                <v:shadow on="t" color="black" origin=",-.5" offset="0,21.6pt"/>
                <v:textbox inset=",7.2pt,,7.2pt">
                  <w:txbxContent>
                    <w:p w14:paraId="5F930006" w14:textId="77777777" w:rsidR="00313E5E" w:rsidRPr="00B43D4D" w:rsidRDefault="00313E5E">
                      <w:pPr>
                        <w:spacing w:after="0"/>
                        <w:rPr>
                          <w:rFonts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43D4D">
                        <w:rPr>
                          <w:rFonts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Please return this form to your local district McKinney-Vento liaison: </w:t>
                      </w:r>
                    </w:p>
                    <w:p w14:paraId="5BBAF946" w14:textId="5274A2B6" w:rsidR="00313E5E" w:rsidRPr="00B43D4D" w:rsidRDefault="00313E5E">
                      <w:pPr>
                        <w:spacing w:after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B43D4D">
                        <w:rPr>
                          <w:rFonts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[enter contact info here]</w:t>
                      </w:r>
                      <w:r w:rsidRPr="00B43D4D">
                        <w:rPr>
                          <w:rFonts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B5262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B5262">
        <w:rPr>
          <w:sz w:val="20"/>
          <w:szCs w:val="20"/>
        </w:rPr>
        <w:instrText xml:space="preserve"> FORMCHECKBOX </w:instrText>
      </w:r>
      <w:r w:rsidR="007B5262">
        <w:rPr>
          <w:sz w:val="20"/>
          <w:szCs w:val="20"/>
        </w:rPr>
      </w:r>
      <w:r w:rsidR="007B5262">
        <w:rPr>
          <w:sz w:val="20"/>
          <w:szCs w:val="20"/>
        </w:rPr>
        <w:fldChar w:fldCharType="separate"/>
      </w:r>
      <w:r w:rsidR="007B5262">
        <w:rPr>
          <w:sz w:val="20"/>
          <w:szCs w:val="20"/>
        </w:rPr>
        <w:fldChar w:fldCharType="end"/>
      </w:r>
      <w:r w:rsidR="007B5262">
        <w:rPr>
          <w:sz w:val="20"/>
          <w:szCs w:val="20"/>
        </w:rPr>
        <w:t xml:space="preserve"> </w:t>
      </w:r>
      <w:r w:rsidR="007B5262">
        <w:rPr>
          <w:rFonts w:cs="Times New Roman"/>
          <w:color w:val="000000"/>
          <w:sz w:val="20"/>
          <w:szCs w:val="20"/>
        </w:rPr>
        <w:t>C</w:t>
      </w:r>
      <w:r w:rsidR="007B5262" w:rsidRPr="00BB1F6D">
        <w:rPr>
          <w:rFonts w:cs="Times New Roman"/>
          <w:sz w:val="20"/>
          <w:szCs w:val="20"/>
        </w:rPr>
        <w:t>omments:</w:t>
      </w:r>
      <w:r w:rsidR="007B5262">
        <w:rPr>
          <w:rFonts w:cs="Times New Roman"/>
          <w:sz w:val="20"/>
          <w:szCs w:val="20"/>
        </w:rPr>
        <w:t xml:space="preserve"> </w:t>
      </w:r>
      <w:r w:rsidR="007B5262">
        <w:rPr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5" w:name="Text10"/>
      <w:r w:rsidR="007B5262">
        <w:rPr>
          <w:sz w:val="20"/>
          <w:szCs w:val="20"/>
        </w:rPr>
        <w:instrText xml:space="preserve"> FORMTEXT </w:instrText>
      </w:r>
      <w:r w:rsidR="007B5262">
        <w:rPr>
          <w:sz w:val="20"/>
          <w:szCs w:val="20"/>
        </w:rPr>
      </w:r>
      <w:r w:rsidR="007B5262">
        <w:rPr>
          <w:sz w:val="20"/>
          <w:szCs w:val="20"/>
        </w:rPr>
        <w:fldChar w:fldCharType="separate"/>
      </w:r>
      <w:r w:rsidR="007B5262">
        <w:rPr>
          <w:noProof/>
          <w:sz w:val="20"/>
          <w:szCs w:val="20"/>
        </w:rPr>
        <w:t> </w:t>
      </w:r>
      <w:r w:rsidR="007B5262">
        <w:rPr>
          <w:noProof/>
          <w:sz w:val="20"/>
          <w:szCs w:val="20"/>
        </w:rPr>
        <w:t> </w:t>
      </w:r>
      <w:r w:rsidR="007B5262">
        <w:rPr>
          <w:noProof/>
          <w:sz w:val="20"/>
          <w:szCs w:val="20"/>
        </w:rPr>
        <w:t> </w:t>
      </w:r>
      <w:r w:rsidR="007B5262">
        <w:rPr>
          <w:noProof/>
          <w:sz w:val="20"/>
          <w:szCs w:val="20"/>
        </w:rPr>
        <w:t> </w:t>
      </w:r>
      <w:r w:rsidR="007B5262">
        <w:rPr>
          <w:noProof/>
          <w:sz w:val="20"/>
          <w:szCs w:val="20"/>
        </w:rPr>
        <w:t> </w:t>
      </w:r>
      <w:r w:rsidR="007B5262">
        <w:rPr>
          <w:sz w:val="20"/>
          <w:szCs w:val="20"/>
        </w:rPr>
        <w:fldChar w:fldCharType="end"/>
      </w:r>
      <w:bookmarkEnd w:id="25"/>
    </w:p>
    <w:p w14:paraId="1343701D" w14:textId="77777777" w:rsidR="00A15316" w:rsidRDefault="00A15316" w:rsidP="007B5262">
      <w:pPr>
        <w:spacing w:after="120" w:line="240" w:lineRule="auto"/>
        <w:rPr>
          <w:rFonts w:cs="Times New Roman"/>
          <w:b/>
          <w:bCs/>
          <w:sz w:val="20"/>
          <w:szCs w:val="20"/>
        </w:rPr>
      </w:pPr>
    </w:p>
    <w:p w14:paraId="716A539B" w14:textId="77777777" w:rsidR="00A15316" w:rsidRDefault="00A15316" w:rsidP="007B5262">
      <w:pPr>
        <w:spacing w:after="120" w:line="240" w:lineRule="auto"/>
        <w:rPr>
          <w:rFonts w:cs="Times New Roman"/>
          <w:b/>
          <w:bCs/>
          <w:sz w:val="20"/>
          <w:szCs w:val="20"/>
        </w:rPr>
      </w:pPr>
    </w:p>
    <w:p w14:paraId="3CE267FC" w14:textId="1D30BA5D" w:rsidR="00DF0EB0" w:rsidRPr="00B43D4D" w:rsidRDefault="00DF0EB0" w:rsidP="007B5262">
      <w:pPr>
        <w:spacing w:after="120" w:line="240" w:lineRule="auto"/>
        <w:rPr>
          <w:rFonts w:cs="Times New Roman"/>
          <w:b/>
          <w:bCs/>
          <w:sz w:val="20"/>
          <w:szCs w:val="20"/>
        </w:rPr>
      </w:pPr>
      <w:r w:rsidRPr="00B43D4D">
        <w:rPr>
          <w:rFonts w:cs="Times New Roman"/>
          <w:b/>
          <w:bCs/>
          <w:color w:val="000000"/>
          <w:sz w:val="20"/>
          <w:szCs w:val="20"/>
        </w:rPr>
        <w:t>Problems listed below often prevent children and youths</w:t>
      </w:r>
      <w:r w:rsidR="004F4546" w:rsidRPr="00B43D4D">
        <w:rPr>
          <w:rFonts w:cs="Times New Roman"/>
          <w:b/>
          <w:bCs/>
          <w:color w:val="000000"/>
          <w:sz w:val="20"/>
          <w:szCs w:val="20"/>
        </w:rPr>
        <w:t xml:space="preserve"> experiencing homelessness</w:t>
      </w:r>
      <w:r w:rsidRPr="00B43D4D">
        <w:rPr>
          <w:rFonts w:cs="Times New Roman"/>
          <w:b/>
          <w:bCs/>
          <w:color w:val="000000"/>
          <w:sz w:val="20"/>
          <w:szCs w:val="20"/>
        </w:rPr>
        <w:t xml:space="preserve"> from attending school. Please check all areas of concern</w:t>
      </w:r>
    </w:p>
    <w:p w14:paraId="6E9D1E67" w14:textId="0FE96942" w:rsidR="00132140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132140" w:rsidRPr="00BB1F6D">
        <w:rPr>
          <w:rFonts w:cs="Times New Roman"/>
          <w:sz w:val="20"/>
          <w:szCs w:val="20"/>
        </w:rPr>
        <w:t>Lacks academic records and/or documentation</w:t>
      </w:r>
    </w:p>
    <w:p w14:paraId="645C2A33" w14:textId="6B920E27" w:rsidR="00132140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132140" w:rsidRPr="00BB1F6D">
        <w:rPr>
          <w:rFonts w:cs="Times New Roman"/>
          <w:sz w:val="20"/>
          <w:szCs w:val="20"/>
        </w:rPr>
        <w:t>Transportation to school is a problem</w:t>
      </w:r>
    </w:p>
    <w:p w14:paraId="18AED8C9" w14:textId="14988BA4" w:rsidR="00132140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132140" w:rsidRPr="00BB1F6D">
        <w:rPr>
          <w:rFonts w:cs="Times New Roman"/>
          <w:sz w:val="20"/>
          <w:szCs w:val="20"/>
        </w:rPr>
        <w:t>Immunizations are needed</w:t>
      </w:r>
    </w:p>
    <w:p w14:paraId="5A579FDF" w14:textId="71FDCCAF" w:rsidR="00132140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132140" w:rsidRPr="00BB1F6D">
        <w:rPr>
          <w:rFonts w:cs="Times New Roman"/>
          <w:sz w:val="20"/>
          <w:szCs w:val="20"/>
        </w:rPr>
        <w:t>Birth certificate/equivalent is needed</w:t>
      </w:r>
    </w:p>
    <w:p w14:paraId="7A02FDC8" w14:textId="628EB467" w:rsidR="00065B09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Student is unable to pay school fees</w:t>
      </w:r>
    </w:p>
    <w:p w14:paraId="34FEA925" w14:textId="569988DC" w:rsidR="00065B09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Excessive absences</w:t>
      </w:r>
    </w:p>
    <w:p w14:paraId="5DB0698A" w14:textId="38F2C820" w:rsidR="00065B09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Academic problems indicate a need for tutoring</w:t>
      </w:r>
    </w:p>
    <w:p w14:paraId="53CDB85C" w14:textId="7276A850" w:rsidR="00065B09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School supplies needed</w:t>
      </w:r>
    </w:p>
    <w:p w14:paraId="5F9B10C2" w14:textId="7BAD620B" w:rsidR="00065B09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Student/family needs assistance accessing community resources</w:t>
      </w:r>
    </w:p>
    <w:p w14:paraId="42F861D4" w14:textId="3347E3EB" w:rsidR="00DF0EB0" w:rsidRPr="00BB1F6D" w:rsidRDefault="00BB1F6D" w:rsidP="007B5262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Behavior indicates a need for mental health counseling</w:t>
      </w:r>
    </w:p>
    <w:p w14:paraId="60AD6CD8" w14:textId="307F0B32" w:rsidR="004F4546" w:rsidRPr="007B5262" w:rsidRDefault="00BB1F6D" w:rsidP="001D1633">
      <w:pPr>
        <w:spacing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 w:rsidR="00065B09" w:rsidRPr="00BB1F6D">
        <w:rPr>
          <w:rFonts w:cs="Times New Roman"/>
          <w:sz w:val="20"/>
          <w:szCs w:val="20"/>
        </w:rPr>
        <w:t>School clothes are needed (Sizes: Shirts___ Pants ___Shoes___ Other___)</w:t>
      </w:r>
    </w:p>
    <w:sectPr w:rsidR="004F4546" w:rsidRPr="007B5262" w:rsidSect="004F4546">
      <w:type w:val="continuous"/>
      <w:pgSz w:w="12240" w:h="15840"/>
      <w:pgMar w:top="1440" w:right="1440" w:bottom="1008" w:left="1440" w:header="720" w:footer="432" w:gutter="0"/>
      <w:cols w:num="2"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DB3F2" w14:textId="77777777" w:rsidR="00AE17CF" w:rsidRDefault="00AE17CF" w:rsidP="00650259">
      <w:pPr>
        <w:spacing w:after="0" w:line="240" w:lineRule="auto"/>
      </w:pPr>
      <w:r>
        <w:separator/>
      </w:r>
    </w:p>
  </w:endnote>
  <w:endnote w:type="continuationSeparator" w:id="0">
    <w:p w14:paraId="516626BC" w14:textId="77777777" w:rsidR="00AE17CF" w:rsidRDefault="00AE17C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B870B1F-0FA4-41E1-9F88-CFDC40D902BD}"/>
    <w:embedBold r:id="rId2" w:fontKey="{88366847-8FAB-46CA-8F03-8D348042F01D}"/>
    <w:embedItalic r:id="rId3" w:fontKey="{057C0DF6-E5D2-43A8-8371-4F2B6047B0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5EBA2884-E2C4-433F-A017-94AA736815EE}"/>
    <w:embedBold r:id="rId5" w:fontKey="{019ACCFC-D459-478D-BCA0-C42A42C55E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6725DBB8-72DA-4DEB-89AC-0141D6D1914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9325A31-BC31-41BF-824D-CF05BFDEA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7650"/>
      <w:gridCol w:w="1700"/>
    </w:tblGrid>
    <w:tr w:rsidR="002462F3" w:rsidRPr="002462F3" w14:paraId="12864DF3" w14:textId="77777777" w:rsidTr="00132140">
      <w:tc>
        <w:tcPr>
          <w:tcW w:w="7650" w:type="dxa"/>
          <w:vAlign w:val="center"/>
        </w:tcPr>
        <w:p w14:paraId="404DF1F3" w14:textId="71AB4F0E" w:rsidR="00DF0EB0" w:rsidRPr="00DF0EB0" w:rsidRDefault="00DF0EB0" w:rsidP="00DF0E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5E6082D0" w14:textId="295B99C7" w:rsidR="00DF0EB0" w:rsidRDefault="00DF0EB0" w:rsidP="00DF0E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F0EB0">
            <w:rPr>
              <w:sz w:val="18"/>
              <w:szCs w:val="24"/>
            </w:rPr>
            <w:t>FOR MORE INFORMATION</w:t>
          </w:r>
          <w:r w:rsidR="00EE3BF8">
            <w:rPr>
              <w:sz w:val="18"/>
              <w:szCs w:val="24"/>
            </w:rPr>
            <w:t xml:space="preserve">, </w:t>
          </w:r>
          <w:r w:rsidRPr="00DF0EB0">
            <w:rPr>
              <w:sz w:val="18"/>
              <w:szCs w:val="24"/>
            </w:rPr>
            <w:t xml:space="preserve">CONTACT </w:t>
          </w:r>
        </w:p>
        <w:p w14:paraId="0DA8655E" w14:textId="77777777" w:rsidR="00132140" w:rsidRDefault="00DF0EB0" w:rsidP="00DF0E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F0EB0">
            <w:rPr>
              <w:sz w:val="18"/>
              <w:szCs w:val="24"/>
            </w:rPr>
            <w:t>AMELIA LYONS,</w:t>
          </w:r>
          <w:r>
            <w:rPr>
              <w:sz w:val="18"/>
              <w:szCs w:val="24"/>
            </w:rPr>
            <w:t xml:space="preserve"> </w:t>
          </w:r>
          <w:r w:rsidRPr="00DF0EB0">
            <w:rPr>
              <w:sz w:val="18"/>
              <w:szCs w:val="24"/>
            </w:rPr>
            <w:t>MCKINNEY-VENTO STATE COORDINATOR</w:t>
          </w:r>
          <w:r>
            <w:rPr>
              <w:sz w:val="18"/>
              <w:szCs w:val="24"/>
            </w:rPr>
            <w:t xml:space="preserve"> </w:t>
          </w:r>
        </w:p>
        <w:p w14:paraId="24BDB9EC" w14:textId="253216FB" w:rsidR="00DF0EB0" w:rsidRDefault="00DF0EB0" w:rsidP="00DF0E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F0EB0">
            <w:rPr>
              <w:sz w:val="18"/>
              <w:szCs w:val="24"/>
            </w:rPr>
            <w:t xml:space="preserve">MAINE DEPARTMENT OF EDUCATION </w:t>
          </w:r>
        </w:p>
        <w:p w14:paraId="17542E6E" w14:textId="00DC7694" w:rsidR="002462F3" w:rsidRPr="002462F3" w:rsidRDefault="00DF0EB0" w:rsidP="00DF0E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F0EB0">
            <w:rPr>
              <w:sz w:val="18"/>
              <w:szCs w:val="24"/>
            </w:rPr>
            <w:t>(207) 557-1787 AMELIA.LYONS@MAINE.GOV</w:t>
          </w:r>
        </w:p>
      </w:tc>
      <w:tc>
        <w:tcPr>
          <w:tcW w:w="1700" w:type="dxa"/>
          <w:vAlign w:val="center"/>
        </w:tcPr>
        <w:p w14:paraId="1385E3F1" w14:textId="17DFE73D" w:rsidR="002462F3" w:rsidRPr="002462F3" w:rsidRDefault="00AE17CF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3B6CA35" wp14:editId="228E4389">
                <wp:extent cx="790442" cy="782102"/>
                <wp:effectExtent l="0" t="0" r="0" b="0"/>
                <wp:docPr id="16" name="Picture 16" descr="Background patter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Background patter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749" cy="801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5691C00" w14:textId="1E6A288B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A68BF" w14:textId="77777777" w:rsidR="00AE17CF" w:rsidRDefault="00AE17CF" w:rsidP="00650259">
      <w:pPr>
        <w:spacing w:after="0" w:line="240" w:lineRule="auto"/>
      </w:pPr>
      <w:r>
        <w:separator/>
      </w:r>
    </w:p>
  </w:footnote>
  <w:footnote w:type="continuationSeparator" w:id="0">
    <w:p w14:paraId="48233146" w14:textId="77777777" w:rsidR="00AE17CF" w:rsidRDefault="00AE17CF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1A7930"/>
    <w:multiLevelType w:val="hybridMultilevel"/>
    <w:tmpl w:val="707A95C2"/>
    <w:lvl w:ilvl="0" w:tplc="1E58789E">
      <w:start w:val="5"/>
      <w:numFmt w:val="bullet"/>
      <w:lvlText w:val="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99389340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83CB5"/>
    <w:multiLevelType w:val="hybridMultilevel"/>
    <w:tmpl w:val="3F3A1958"/>
    <w:lvl w:ilvl="0" w:tplc="1E58789E">
      <w:start w:val="5"/>
      <w:numFmt w:val="bullet"/>
      <w:lvlText w:val="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A04C1"/>
    <w:multiLevelType w:val="hybridMultilevel"/>
    <w:tmpl w:val="332683AC"/>
    <w:lvl w:ilvl="0" w:tplc="1E58789E">
      <w:start w:val="5"/>
      <w:numFmt w:val="bullet"/>
      <w:lvlText w:val="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E58789E">
      <w:start w:val="5"/>
      <w:numFmt w:val="bullet"/>
      <w:lvlText w:val="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1"/>
  </w:num>
  <w:num w:numId="24">
    <w:abstractNumId w:val="16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UxN7M0sDA2NzU1M7BU0lEKTi0uzszPAykwqgUAKtMlzSwAAAA="/>
  </w:docVars>
  <w:rsids>
    <w:rsidRoot w:val="00AE17CF"/>
    <w:rsid w:val="00052382"/>
    <w:rsid w:val="0006568A"/>
    <w:rsid w:val="00065B09"/>
    <w:rsid w:val="00076F0F"/>
    <w:rsid w:val="00084253"/>
    <w:rsid w:val="000D1F49"/>
    <w:rsid w:val="00132140"/>
    <w:rsid w:val="001727CA"/>
    <w:rsid w:val="001C4A3D"/>
    <w:rsid w:val="001D1633"/>
    <w:rsid w:val="002462F3"/>
    <w:rsid w:val="002C56E6"/>
    <w:rsid w:val="00313E5E"/>
    <w:rsid w:val="00346DE2"/>
    <w:rsid w:val="00361E11"/>
    <w:rsid w:val="003B4744"/>
    <w:rsid w:val="003F0847"/>
    <w:rsid w:val="0040090B"/>
    <w:rsid w:val="0046302A"/>
    <w:rsid w:val="00487D2D"/>
    <w:rsid w:val="004D5D62"/>
    <w:rsid w:val="004F4546"/>
    <w:rsid w:val="005112D0"/>
    <w:rsid w:val="00577E06"/>
    <w:rsid w:val="005A3BF7"/>
    <w:rsid w:val="005F2035"/>
    <w:rsid w:val="005F7990"/>
    <w:rsid w:val="0063739C"/>
    <w:rsid w:val="00650259"/>
    <w:rsid w:val="00673032"/>
    <w:rsid w:val="006E629B"/>
    <w:rsid w:val="00731F26"/>
    <w:rsid w:val="00760D65"/>
    <w:rsid w:val="00770F25"/>
    <w:rsid w:val="00785674"/>
    <w:rsid w:val="007A35A8"/>
    <w:rsid w:val="007B0A85"/>
    <w:rsid w:val="007B5262"/>
    <w:rsid w:val="007C6A52"/>
    <w:rsid w:val="0082043E"/>
    <w:rsid w:val="008E203A"/>
    <w:rsid w:val="0091229C"/>
    <w:rsid w:val="00921AD3"/>
    <w:rsid w:val="00940E73"/>
    <w:rsid w:val="0098597D"/>
    <w:rsid w:val="009F619A"/>
    <w:rsid w:val="009F6DDE"/>
    <w:rsid w:val="00A07415"/>
    <w:rsid w:val="00A15316"/>
    <w:rsid w:val="00A370A8"/>
    <w:rsid w:val="00A65D5E"/>
    <w:rsid w:val="00AE17CF"/>
    <w:rsid w:val="00B25CE8"/>
    <w:rsid w:val="00B43D4D"/>
    <w:rsid w:val="00B76939"/>
    <w:rsid w:val="00BB1F6D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036"/>
    <w:rsid w:val="00CE6104"/>
    <w:rsid w:val="00CE7918"/>
    <w:rsid w:val="00D16163"/>
    <w:rsid w:val="00D27C15"/>
    <w:rsid w:val="00DB3FAD"/>
    <w:rsid w:val="00DD275D"/>
    <w:rsid w:val="00DF0EB0"/>
    <w:rsid w:val="00E61C09"/>
    <w:rsid w:val="00E677FE"/>
    <w:rsid w:val="00EB3B58"/>
    <w:rsid w:val="00EB563B"/>
    <w:rsid w:val="00EC7359"/>
    <w:rsid w:val="00EE3054"/>
    <w:rsid w:val="00EE3BF8"/>
    <w:rsid w:val="00F00606"/>
    <w:rsid w:val="00F01256"/>
    <w:rsid w:val="00F548C8"/>
    <w:rsid w:val="00F62A1B"/>
    <w:rsid w:val="00FC7475"/>
    <w:rsid w:val="00FE78A0"/>
    <w:rsid w:val="00F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D964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70A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58C1BA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570A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DFFCB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065B09"/>
    <w:pPr>
      <w:ind w:left="720"/>
      <w:contextualSpacing/>
    </w:pPr>
  </w:style>
  <w:style w:type="table" w:styleId="PlainTable3">
    <w:name w:val="Plain Table 3"/>
    <w:basedOn w:val="TableNormal"/>
    <w:uiPriority w:val="43"/>
    <w:rsid w:val="004F45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4F45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5">
    <w:name w:val="Grid Table 5 Dark Accent 5"/>
    <w:basedOn w:val="TableNormal"/>
    <w:uiPriority w:val="50"/>
    <w:rsid w:val="004F4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B8CED8" w:themeFill="accent5" w:themeFillTint="66"/>
      </w:tcPr>
    </w:tblStylePr>
  </w:style>
  <w:style w:type="table" w:styleId="GridTable6Colorful">
    <w:name w:val="Grid Table 6 Colorful"/>
    <w:basedOn w:val="TableNormal"/>
    <w:uiPriority w:val="51"/>
    <w:rsid w:val="0013214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ia.Lyons\AppData\Roaming\Microsoft\Templates\Volunteer%20for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2021-05-14T14:41:00Z</dcterms:created>
  <dcterms:modified xsi:type="dcterms:W3CDTF">2021-05-14T18:21:00Z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